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406"/>
        <w:gridCol w:w="2950"/>
      </w:tblGrid>
      <w:tr w:rsidR="007D370A" w:rsidRPr="00E0186C" w14:paraId="11F49354" w14:textId="77777777" w:rsidTr="000A0642">
        <w:trPr>
          <w:trHeight w:val="235"/>
        </w:trPr>
        <w:tc>
          <w:tcPr>
            <w:tcW w:w="4536" w:type="dxa"/>
            <w:vMerge w:val="restart"/>
          </w:tcPr>
          <w:p w14:paraId="6B0C8F92" w14:textId="2987DFDE" w:rsidR="002A53DE" w:rsidRPr="00E0186C" w:rsidRDefault="004833A7">
            <w:pPr>
              <w:tabs>
                <w:tab w:val="left" w:pos="749"/>
              </w:tabs>
              <w:rPr>
                <w:rFonts w:ascii="Arial" w:hAnsi="Arial" w:cs="Arial"/>
                <w:b/>
                <w:bCs/>
                <w:lang w:val="en-GB"/>
              </w:rPr>
            </w:pPr>
            <w:r w:rsidRPr="00E0186C">
              <w:rPr>
                <w:rFonts w:ascii="Arial" w:hAnsi="Arial" w:cs="Arial"/>
                <w:b/>
                <w:bCs/>
                <w:sz w:val="36"/>
                <w:szCs w:val="36"/>
                <w:lang w:val="en-GB"/>
              </w:rPr>
              <w:t>Application</w:t>
            </w:r>
            <w:r w:rsidR="00D35A23" w:rsidRPr="00E0186C">
              <w:rPr>
                <w:rFonts w:ascii="Arial" w:hAnsi="Arial" w:cs="Arial"/>
                <w:b/>
                <w:bCs/>
                <w:color w:val="000000"/>
                <w:shd w:val="clear" w:color="auto" w:fill="FFFFFF"/>
                <w:lang w:val="en-GB"/>
              </w:rPr>
              <w:t xml:space="preserve"> </w:t>
            </w:r>
            <w:r w:rsidR="00D35A23" w:rsidRPr="00E0186C">
              <w:rPr>
                <w:rFonts w:ascii="Arial" w:hAnsi="Arial" w:cs="Arial"/>
                <w:b/>
                <w:bCs/>
                <w:lang w:val="en-GB"/>
              </w:rPr>
              <w:t>(</w:t>
            </w:r>
            <w:r w:rsidR="00E0186C" w:rsidRPr="00E0186C">
              <w:rPr>
                <w:rFonts w:ascii="Arial" w:hAnsi="Arial" w:cs="Arial"/>
                <w:b/>
                <w:bCs/>
                <w:lang w:val="en-GB"/>
              </w:rPr>
              <w:t>f</w:t>
            </w:r>
            <w:r w:rsidR="007E3C39">
              <w:rPr>
                <w:rFonts w:ascii="Arial" w:hAnsi="Arial" w:cs="Arial"/>
                <w:b/>
                <w:bCs/>
                <w:lang w:val="en-GB"/>
              </w:rPr>
              <w:t>o</w:t>
            </w:r>
            <w:r w:rsidR="00E0186C" w:rsidRPr="00E0186C">
              <w:rPr>
                <w:rFonts w:ascii="Arial" w:hAnsi="Arial" w:cs="Arial"/>
                <w:b/>
                <w:bCs/>
                <w:lang w:val="en-GB"/>
              </w:rPr>
              <w:t>rmulation</w:t>
            </w:r>
            <w:r w:rsidR="00D35A23" w:rsidRPr="00E0186C">
              <w:rPr>
                <w:rFonts w:ascii="Arial" w:hAnsi="Arial" w:cs="Arial"/>
                <w:b/>
                <w:bCs/>
                <w:lang w:val="en-GB"/>
              </w:rPr>
              <w:t>)</w:t>
            </w:r>
          </w:p>
        </w:tc>
        <w:tc>
          <w:tcPr>
            <w:tcW w:w="2406" w:type="dxa"/>
            <w:vMerge w:val="restart"/>
          </w:tcPr>
          <w:p w14:paraId="5BECB4B2" w14:textId="666FE1E0" w:rsidR="007D370A" w:rsidRPr="00E0186C" w:rsidRDefault="007D370A">
            <w:pPr>
              <w:tabs>
                <w:tab w:val="left" w:pos="749"/>
              </w:tabs>
              <w:rPr>
                <w:rFonts w:ascii="Arial" w:hAnsi="Arial" w:cs="Arial"/>
                <w:b/>
                <w:bCs/>
                <w:lang w:val="en-GB"/>
              </w:rPr>
            </w:pPr>
            <w:r w:rsidRPr="00E0186C">
              <w:rPr>
                <w:rFonts w:ascii="Arial" w:hAnsi="Arial" w:cs="Arial"/>
                <w:b/>
                <w:bCs/>
                <w:lang w:val="en-GB"/>
              </w:rPr>
              <w:t>DVGW-</w:t>
            </w:r>
            <w:r w:rsidR="00C858A2" w:rsidRPr="00E0186C">
              <w:rPr>
                <w:lang w:val="en-GB"/>
              </w:rPr>
              <w:t xml:space="preserve"> </w:t>
            </w:r>
            <w:r w:rsidR="00E63861" w:rsidRPr="00E0186C">
              <w:rPr>
                <w:rFonts w:ascii="Arial" w:hAnsi="Arial" w:cs="Arial"/>
                <w:b/>
                <w:bCs/>
                <w:lang w:val="en-GB"/>
              </w:rPr>
              <w:t>refe</w:t>
            </w:r>
            <w:r w:rsidR="00907771" w:rsidRPr="00E0186C">
              <w:rPr>
                <w:rFonts w:ascii="Arial" w:hAnsi="Arial" w:cs="Arial"/>
                <w:b/>
                <w:bCs/>
                <w:lang w:val="en-GB"/>
              </w:rPr>
              <w:t>rence</w:t>
            </w:r>
            <w:r w:rsidR="00C858A2" w:rsidRPr="00E0186C">
              <w:rPr>
                <w:rFonts w:ascii="Arial" w:hAnsi="Arial" w:cs="Arial"/>
                <w:b/>
                <w:bCs/>
                <w:lang w:val="en-GB"/>
              </w:rPr>
              <w:t xml:space="preserve"> n</w:t>
            </w:r>
            <w:r w:rsidR="00890213" w:rsidRPr="00E0186C">
              <w:rPr>
                <w:rFonts w:ascii="Arial" w:hAnsi="Arial" w:cs="Arial"/>
                <w:b/>
                <w:bCs/>
                <w:lang w:val="en-GB"/>
              </w:rPr>
              <w:t>o</w:t>
            </w:r>
            <w:r w:rsidRPr="00E0186C">
              <w:rPr>
                <w:rFonts w:ascii="Arial" w:hAnsi="Arial" w:cs="Arial"/>
                <w:b/>
                <w:bCs/>
                <w:lang w:val="en-GB"/>
              </w:rPr>
              <w:t>.:</w:t>
            </w:r>
          </w:p>
        </w:tc>
        <w:tc>
          <w:tcPr>
            <w:tcW w:w="2950" w:type="dxa"/>
            <w:tcBorders>
              <w:bottom w:val="single" w:sz="4" w:space="0" w:color="000000" w:themeColor="text1"/>
            </w:tcBorders>
            <w:shd w:val="clear" w:color="auto" w:fill="FFFFFF" w:themeFill="background1"/>
          </w:tcPr>
          <w:p w14:paraId="22DCF6CB" w14:textId="77777777" w:rsidR="007D370A" w:rsidRPr="00E0186C" w:rsidRDefault="007D370A">
            <w:pPr>
              <w:tabs>
                <w:tab w:val="left" w:pos="749"/>
              </w:tabs>
              <w:rPr>
                <w:rFonts w:ascii="Arial" w:hAnsi="Arial" w:cs="Arial"/>
                <w:lang w:val="en-GB"/>
              </w:rPr>
            </w:pPr>
            <w:r w:rsidRPr="00E0186C">
              <w:rPr>
                <w:rFonts w:ascii="Arial" w:hAnsi="Arial" w:cs="Arial"/>
                <w:b/>
                <w:lang w:val="en-GB"/>
              </w:rPr>
              <w:fldChar w:fldCharType="begin">
                <w:ffData>
                  <w:name w:val="Text72"/>
                  <w:enabled/>
                  <w:calcOnExit w:val="0"/>
                  <w:textInput>
                    <w:maxLength w:val="500"/>
                  </w:textInput>
                </w:ffData>
              </w:fldChar>
            </w:r>
            <w:r w:rsidRPr="00E0186C">
              <w:rPr>
                <w:rFonts w:ascii="Arial" w:hAnsi="Arial" w:cs="Arial"/>
                <w:b/>
                <w:lang w:val="en-GB"/>
              </w:rPr>
              <w:instrText xml:space="preserve"> FORMTEXT </w:instrText>
            </w:r>
            <w:r w:rsidRPr="00E0186C">
              <w:rPr>
                <w:rFonts w:ascii="Arial" w:hAnsi="Arial" w:cs="Arial"/>
                <w:b/>
                <w:lang w:val="en-GB"/>
              </w:rPr>
            </w:r>
            <w:r w:rsidRPr="00E0186C">
              <w:rPr>
                <w:rFonts w:ascii="Arial" w:hAnsi="Arial" w:cs="Arial"/>
                <w:b/>
                <w:lang w:val="en-GB"/>
              </w:rPr>
              <w:fldChar w:fldCharType="separate"/>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lang w:val="en-GB"/>
              </w:rPr>
              <w:fldChar w:fldCharType="end"/>
            </w:r>
          </w:p>
        </w:tc>
      </w:tr>
      <w:tr w:rsidR="007D370A" w:rsidRPr="0049388B" w14:paraId="6648A716" w14:textId="77777777" w:rsidTr="000A0642">
        <w:trPr>
          <w:trHeight w:val="192"/>
        </w:trPr>
        <w:tc>
          <w:tcPr>
            <w:tcW w:w="4536" w:type="dxa"/>
            <w:vMerge/>
          </w:tcPr>
          <w:p w14:paraId="6EC4BF3A" w14:textId="77777777" w:rsidR="007D370A" w:rsidRPr="00E0186C" w:rsidRDefault="007D370A">
            <w:pPr>
              <w:tabs>
                <w:tab w:val="left" w:pos="749"/>
              </w:tabs>
              <w:rPr>
                <w:rFonts w:ascii="Arial" w:hAnsi="Arial"/>
                <w:b/>
                <w:sz w:val="36"/>
                <w:lang w:val="en-GB"/>
              </w:rPr>
            </w:pPr>
          </w:p>
        </w:tc>
        <w:tc>
          <w:tcPr>
            <w:tcW w:w="2406" w:type="dxa"/>
            <w:vMerge/>
          </w:tcPr>
          <w:p w14:paraId="0CE8F960" w14:textId="77777777" w:rsidR="007D370A" w:rsidRPr="00E0186C" w:rsidRDefault="007D370A">
            <w:pPr>
              <w:tabs>
                <w:tab w:val="left" w:pos="749"/>
              </w:tabs>
              <w:rPr>
                <w:lang w:val="en-GB"/>
              </w:rPr>
            </w:pPr>
          </w:p>
        </w:tc>
        <w:tc>
          <w:tcPr>
            <w:tcW w:w="2950" w:type="dxa"/>
            <w:tcBorders>
              <w:top w:val="single" w:sz="4" w:space="0" w:color="000000" w:themeColor="text1"/>
            </w:tcBorders>
          </w:tcPr>
          <w:p w14:paraId="60B3A187" w14:textId="15D0F444" w:rsidR="007D370A" w:rsidRPr="00E0186C" w:rsidRDefault="007D370A">
            <w:pPr>
              <w:tabs>
                <w:tab w:val="left" w:pos="749"/>
              </w:tabs>
              <w:rPr>
                <w:rFonts w:ascii="Arial" w:hAnsi="Arial" w:cs="Arial"/>
                <w:lang w:val="en-GB"/>
              </w:rPr>
            </w:pPr>
            <w:r w:rsidRPr="00E0186C">
              <w:rPr>
                <w:rFonts w:ascii="Arial" w:hAnsi="Arial"/>
                <w:sz w:val="14"/>
                <w:lang w:val="en-GB"/>
              </w:rPr>
              <w:t>(</w:t>
            </w:r>
            <w:r w:rsidR="00E0186C" w:rsidRPr="00E0186C">
              <w:rPr>
                <w:rFonts w:ascii="Arial" w:hAnsi="Arial"/>
                <w:sz w:val="14"/>
                <w:lang w:val="en-GB"/>
              </w:rPr>
              <w:t xml:space="preserve">to be completed by </w:t>
            </w:r>
            <w:r w:rsidR="00197B9D" w:rsidRPr="00E0186C">
              <w:rPr>
                <w:rFonts w:ascii="Arial" w:hAnsi="Arial"/>
                <w:sz w:val="14"/>
                <w:lang w:val="en-GB"/>
              </w:rPr>
              <w:t>DVGW CERT</w:t>
            </w:r>
            <w:r w:rsidR="00E0186C" w:rsidRPr="00E0186C">
              <w:rPr>
                <w:rFonts w:ascii="Arial" w:hAnsi="Arial"/>
                <w:sz w:val="14"/>
                <w:lang w:val="en-GB"/>
              </w:rPr>
              <w:t xml:space="preserve"> </w:t>
            </w:r>
            <w:r w:rsidR="00197B9D" w:rsidRPr="00E0186C">
              <w:rPr>
                <w:rFonts w:ascii="Arial" w:hAnsi="Arial"/>
                <w:sz w:val="14"/>
                <w:lang w:val="en-GB"/>
              </w:rPr>
              <w:t>GmbH</w:t>
            </w:r>
            <w:r w:rsidRPr="00E0186C">
              <w:rPr>
                <w:rFonts w:ascii="Arial" w:hAnsi="Arial"/>
                <w:sz w:val="14"/>
                <w:lang w:val="en-GB"/>
              </w:rPr>
              <w:t>)</w:t>
            </w:r>
          </w:p>
        </w:tc>
      </w:tr>
      <w:tr w:rsidR="007D370A" w:rsidRPr="0049388B" w14:paraId="61F80060" w14:textId="77777777" w:rsidTr="000A0642">
        <w:trPr>
          <w:trHeight w:val="234"/>
        </w:trPr>
        <w:tc>
          <w:tcPr>
            <w:tcW w:w="9892" w:type="dxa"/>
            <w:gridSpan w:val="3"/>
          </w:tcPr>
          <w:p w14:paraId="330B017F" w14:textId="77777777" w:rsidR="00E0186C" w:rsidRPr="00E0186C" w:rsidRDefault="00E0186C" w:rsidP="00E0186C">
            <w:pPr>
              <w:tabs>
                <w:tab w:val="left" w:pos="749"/>
              </w:tabs>
              <w:rPr>
                <w:rFonts w:ascii="Arial" w:hAnsi="Arial"/>
                <w:b/>
                <w:lang w:val="en-GB"/>
              </w:rPr>
            </w:pPr>
          </w:p>
          <w:p w14:paraId="48452DE4" w14:textId="2C783E32" w:rsidR="00E0186C" w:rsidRPr="00E0186C" w:rsidRDefault="00E0186C" w:rsidP="00E0186C">
            <w:pPr>
              <w:pStyle w:val="Textkrper"/>
              <w:spacing w:line="264" w:lineRule="auto"/>
              <w:jc w:val="left"/>
              <w:rPr>
                <w:rFonts w:cs="Arial"/>
                <w:b w:val="0"/>
                <w:bCs/>
                <w:lang w:val="en-GB"/>
              </w:rPr>
            </w:pPr>
            <w:r>
              <w:rPr>
                <w:rFonts w:cs="Arial"/>
                <w:b w:val="0"/>
                <w:bCs/>
                <w:lang w:val="en-GB"/>
              </w:rPr>
              <w:t>to</w:t>
            </w:r>
            <w:r w:rsidRPr="00E0186C">
              <w:rPr>
                <w:rFonts w:cs="Arial"/>
                <w:b w:val="0"/>
                <w:bCs/>
                <w:lang w:val="en-GB"/>
              </w:rPr>
              <w:t xml:space="preserve"> DVGW CERT GmbH, Bonn, </w:t>
            </w:r>
            <w:r>
              <w:rPr>
                <w:rFonts w:cs="Arial"/>
                <w:b w:val="0"/>
                <w:bCs/>
                <w:lang w:val="en-GB"/>
              </w:rPr>
              <w:t>for</w:t>
            </w:r>
          </w:p>
          <w:tbl>
            <w:tblPr>
              <w:tblStyle w:val="Tabellenraster"/>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5102"/>
            </w:tblGrid>
            <w:tr w:rsidR="00E0186C" w:rsidRPr="0049388B" w14:paraId="53177B85" w14:textId="77777777" w:rsidTr="006938F4">
              <w:tc>
                <w:tcPr>
                  <w:tcW w:w="4418" w:type="dxa"/>
                </w:tcPr>
                <w:p w14:paraId="20FE6BFB" w14:textId="32A2B88F" w:rsidR="00E0186C" w:rsidRPr="00AF3A1F" w:rsidRDefault="00C03958" w:rsidP="009E069E">
                  <w:pPr>
                    <w:pStyle w:val="Textkrper"/>
                    <w:spacing w:after="80" w:line="264" w:lineRule="auto"/>
                    <w:ind w:left="318" w:hanging="318"/>
                    <w:jc w:val="left"/>
                    <w:rPr>
                      <w:rFonts w:cs="Arial"/>
                      <w:b w:val="0"/>
                      <w:bCs/>
                      <w:lang w:val="fr-FR"/>
                    </w:rPr>
                  </w:pPr>
                  <w:r w:rsidRPr="00E0186C">
                    <w:rPr>
                      <w:rFonts w:cs="Arial"/>
                      <w:lang w:val="en-GB"/>
                    </w:rPr>
                    <w:fldChar w:fldCharType="begin">
                      <w:ffData>
                        <w:name w:val="Kontrollkästchen26"/>
                        <w:enabled/>
                        <w:calcOnExit w:val="0"/>
                        <w:checkBox>
                          <w:sizeAuto/>
                          <w:default w:val="0"/>
                          <w:checked w:val="0"/>
                        </w:checkBox>
                      </w:ffData>
                    </w:fldChar>
                  </w:r>
                  <w:r w:rsidRPr="00AF3A1F">
                    <w:rPr>
                      <w:rFonts w:cs="Arial"/>
                      <w:lang w:val="fr-FR"/>
                    </w:rPr>
                    <w:instrText xml:space="preserve"> FORMCHECKBOX </w:instrText>
                  </w:r>
                  <w:r w:rsidRPr="00E0186C">
                    <w:rPr>
                      <w:rFonts w:cs="Arial"/>
                      <w:lang w:val="en-GB"/>
                    </w:rPr>
                  </w:r>
                  <w:r w:rsidRPr="00E0186C">
                    <w:rPr>
                      <w:rFonts w:cs="Arial"/>
                      <w:lang w:val="en-GB"/>
                    </w:rPr>
                    <w:fldChar w:fldCharType="separate"/>
                  </w:r>
                  <w:r w:rsidRPr="00E0186C">
                    <w:rPr>
                      <w:rFonts w:cs="Arial"/>
                      <w:lang w:val="en-GB"/>
                    </w:rPr>
                    <w:fldChar w:fldCharType="end"/>
                  </w:r>
                  <w:r w:rsidR="00E0186C" w:rsidRPr="00AF3A1F">
                    <w:rPr>
                      <w:rFonts w:cs="Arial"/>
                      <w:b w:val="0"/>
                      <w:bCs/>
                      <w:lang w:val="fr-FR"/>
                    </w:rPr>
                    <w:tab/>
                  </w:r>
                  <w:r w:rsidR="00E0186C" w:rsidRPr="00AF3A1F">
                    <w:rPr>
                      <w:rFonts w:cs="Arial"/>
                      <w:b w:val="0"/>
                      <w:lang w:val="fr-FR"/>
                    </w:rPr>
                    <w:t>Issue</w:t>
                  </w:r>
                  <w:r w:rsidR="00E0186C" w:rsidRPr="00AF3A1F">
                    <w:rPr>
                      <w:rFonts w:cs="Arial"/>
                      <w:b w:val="0"/>
                      <w:bCs/>
                      <w:lang w:val="fr-FR"/>
                    </w:rPr>
                    <w:t xml:space="preserve"> (</w:t>
                  </w:r>
                  <w:r w:rsidR="00BC0D74" w:rsidRPr="00AF3A1F">
                    <w:rPr>
                      <w:rFonts w:cs="Arial"/>
                      <w:b w:val="0"/>
                      <w:bCs/>
                      <w:lang w:val="fr-FR"/>
                    </w:rPr>
                    <w:t>E</w:t>
                  </w:r>
                  <w:r w:rsidR="00E0186C" w:rsidRPr="00AF3A1F">
                    <w:rPr>
                      <w:rFonts w:cs="Arial"/>
                      <w:b w:val="0"/>
                      <w:bCs/>
                      <w:lang w:val="fr-FR"/>
                    </w:rPr>
                    <w:t>)…</w:t>
                  </w:r>
                </w:p>
                <w:p w14:paraId="08D15842" w14:textId="50DE1D6C" w:rsidR="00E0186C" w:rsidRPr="00AF3A1F" w:rsidRDefault="00C03958" w:rsidP="009E069E">
                  <w:pPr>
                    <w:pStyle w:val="Textkrper"/>
                    <w:spacing w:after="80" w:line="264" w:lineRule="auto"/>
                    <w:ind w:left="318" w:hanging="318"/>
                    <w:jc w:val="left"/>
                    <w:rPr>
                      <w:rFonts w:cs="Arial"/>
                      <w:b w:val="0"/>
                      <w:bCs/>
                      <w:lang w:val="fr-FR"/>
                    </w:rPr>
                  </w:pPr>
                  <w:r w:rsidRPr="00E0186C">
                    <w:rPr>
                      <w:rFonts w:cs="Arial"/>
                      <w:lang w:val="en-GB"/>
                    </w:rPr>
                    <w:fldChar w:fldCharType="begin">
                      <w:ffData>
                        <w:name w:val="Kontrollkästchen26"/>
                        <w:enabled/>
                        <w:calcOnExit w:val="0"/>
                        <w:checkBox>
                          <w:sizeAuto/>
                          <w:default w:val="0"/>
                          <w:checked w:val="0"/>
                        </w:checkBox>
                      </w:ffData>
                    </w:fldChar>
                  </w:r>
                  <w:r w:rsidRPr="00AF3A1F">
                    <w:rPr>
                      <w:rFonts w:cs="Arial"/>
                      <w:lang w:val="fr-FR"/>
                    </w:rPr>
                    <w:instrText xml:space="preserve"> FORMCHECKBOX </w:instrText>
                  </w:r>
                  <w:r w:rsidRPr="00E0186C">
                    <w:rPr>
                      <w:rFonts w:cs="Arial"/>
                      <w:lang w:val="en-GB"/>
                    </w:rPr>
                  </w:r>
                  <w:r w:rsidRPr="00E0186C">
                    <w:rPr>
                      <w:rFonts w:cs="Arial"/>
                      <w:lang w:val="en-GB"/>
                    </w:rPr>
                    <w:fldChar w:fldCharType="separate"/>
                  </w:r>
                  <w:r w:rsidRPr="00E0186C">
                    <w:rPr>
                      <w:rFonts w:cs="Arial"/>
                      <w:lang w:val="en-GB"/>
                    </w:rPr>
                    <w:fldChar w:fldCharType="end"/>
                  </w:r>
                  <w:r w:rsidR="00E0186C" w:rsidRPr="00AF3A1F">
                    <w:rPr>
                      <w:rFonts w:cs="Arial"/>
                      <w:b w:val="0"/>
                      <w:bCs/>
                      <w:lang w:val="fr-FR"/>
                    </w:rPr>
                    <w:tab/>
                  </w:r>
                  <w:r w:rsidR="00066F5B" w:rsidRPr="00AF3A1F">
                    <w:rPr>
                      <w:rFonts w:cs="Arial"/>
                      <w:b w:val="0"/>
                      <w:lang w:val="fr-FR"/>
                    </w:rPr>
                    <w:t>Modification</w:t>
                  </w:r>
                  <w:r w:rsidR="00E0186C" w:rsidRPr="00AF3A1F">
                    <w:rPr>
                      <w:rFonts w:cs="Arial"/>
                      <w:b w:val="0"/>
                      <w:bCs/>
                      <w:lang w:val="fr-FR"/>
                    </w:rPr>
                    <w:t xml:space="preserve"> (</w:t>
                  </w:r>
                  <w:r w:rsidR="0024288B" w:rsidRPr="00AF3A1F">
                    <w:rPr>
                      <w:rFonts w:cs="Arial"/>
                      <w:b w:val="0"/>
                      <w:bCs/>
                      <w:lang w:val="fr-FR"/>
                    </w:rPr>
                    <w:t>A</w:t>
                  </w:r>
                  <w:r w:rsidR="00E0186C" w:rsidRPr="00AF3A1F">
                    <w:rPr>
                      <w:rFonts w:cs="Arial"/>
                      <w:b w:val="0"/>
                      <w:bCs/>
                      <w:lang w:val="fr-FR"/>
                    </w:rPr>
                    <w:t>)…</w:t>
                  </w:r>
                </w:p>
                <w:p w14:paraId="62337EAB" w14:textId="6318798B" w:rsidR="00E0186C" w:rsidRPr="00AF3A1F" w:rsidRDefault="00C03958" w:rsidP="009E069E">
                  <w:pPr>
                    <w:pStyle w:val="Textkrper"/>
                    <w:spacing w:after="80" w:line="264" w:lineRule="auto"/>
                    <w:ind w:left="318" w:hanging="318"/>
                    <w:jc w:val="left"/>
                    <w:rPr>
                      <w:rFonts w:cs="Arial"/>
                      <w:b w:val="0"/>
                      <w:bCs/>
                      <w:lang w:val="fr-FR"/>
                    </w:rPr>
                  </w:pPr>
                  <w:r w:rsidRPr="00E0186C">
                    <w:rPr>
                      <w:rFonts w:cs="Arial"/>
                      <w:lang w:val="en-GB"/>
                    </w:rPr>
                    <w:fldChar w:fldCharType="begin">
                      <w:ffData>
                        <w:name w:val="Kontrollkästchen26"/>
                        <w:enabled/>
                        <w:calcOnExit w:val="0"/>
                        <w:checkBox>
                          <w:sizeAuto/>
                          <w:default w:val="0"/>
                          <w:checked w:val="0"/>
                        </w:checkBox>
                      </w:ffData>
                    </w:fldChar>
                  </w:r>
                  <w:r w:rsidRPr="00AF3A1F">
                    <w:rPr>
                      <w:rFonts w:cs="Arial"/>
                      <w:lang w:val="fr-FR"/>
                    </w:rPr>
                    <w:instrText xml:space="preserve"> FORMCHECKBOX </w:instrText>
                  </w:r>
                  <w:r w:rsidRPr="00E0186C">
                    <w:rPr>
                      <w:rFonts w:cs="Arial"/>
                      <w:lang w:val="en-GB"/>
                    </w:rPr>
                  </w:r>
                  <w:r w:rsidRPr="00E0186C">
                    <w:rPr>
                      <w:rFonts w:cs="Arial"/>
                      <w:lang w:val="en-GB"/>
                    </w:rPr>
                    <w:fldChar w:fldCharType="separate"/>
                  </w:r>
                  <w:r w:rsidRPr="00E0186C">
                    <w:rPr>
                      <w:rFonts w:cs="Arial"/>
                      <w:lang w:val="en-GB"/>
                    </w:rPr>
                    <w:fldChar w:fldCharType="end"/>
                  </w:r>
                  <w:r w:rsidR="00E0186C" w:rsidRPr="00AF3A1F">
                    <w:rPr>
                      <w:rFonts w:cs="Arial"/>
                      <w:b w:val="0"/>
                      <w:bCs/>
                      <w:lang w:val="fr-FR"/>
                    </w:rPr>
                    <w:tab/>
                  </w:r>
                  <w:r w:rsidR="008F6CF7" w:rsidRPr="00AF3A1F">
                    <w:rPr>
                      <w:rFonts w:cs="Arial"/>
                      <w:b w:val="0"/>
                      <w:lang w:val="fr-FR"/>
                    </w:rPr>
                    <w:t>Transcription</w:t>
                  </w:r>
                  <w:r w:rsidR="003E5BB2" w:rsidRPr="00AF3A1F">
                    <w:rPr>
                      <w:rFonts w:cs="Arial"/>
                      <w:b w:val="0"/>
                      <w:lang w:val="fr-FR"/>
                    </w:rPr>
                    <w:t xml:space="preserve"> (</w:t>
                  </w:r>
                  <w:r w:rsidR="0024288B" w:rsidRPr="00AF3A1F">
                    <w:rPr>
                      <w:rFonts w:cs="Arial"/>
                      <w:b w:val="0"/>
                      <w:lang w:val="fr-FR"/>
                    </w:rPr>
                    <w:t>U</w:t>
                  </w:r>
                  <w:r w:rsidR="003E5BB2" w:rsidRPr="00AF3A1F">
                    <w:rPr>
                      <w:rFonts w:cs="Arial"/>
                      <w:b w:val="0"/>
                      <w:lang w:val="fr-FR"/>
                    </w:rPr>
                    <w:t>)</w:t>
                  </w:r>
                  <w:r w:rsidR="00E0186C" w:rsidRPr="00AF3A1F">
                    <w:rPr>
                      <w:rFonts w:cs="Arial"/>
                      <w:b w:val="0"/>
                      <w:bCs/>
                      <w:lang w:val="fr-FR"/>
                    </w:rPr>
                    <w:t>…</w:t>
                  </w:r>
                </w:p>
                <w:p w14:paraId="6C8F43C7" w14:textId="17B39D1B" w:rsidR="00E0186C" w:rsidRPr="00AF3A1F" w:rsidRDefault="002B330B" w:rsidP="009E069E">
                  <w:pPr>
                    <w:pStyle w:val="Textkrper"/>
                    <w:spacing w:after="80" w:line="264" w:lineRule="auto"/>
                    <w:ind w:left="318" w:hanging="318"/>
                    <w:jc w:val="left"/>
                    <w:rPr>
                      <w:rFonts w:cs="Arial"/>
                      <w:b w:val="0"/>
                      <w:bCs/>
                      <w:lang w:val="fr-FR"/>
                    </w:rPr>
                  </w:pPr>
                  <w:r w:rsidRPr="00E0186C">
                    <w:rPr>
                      <w:rFonts w:cs="Arial"/>
                      <w:lang w:val="en-GB"/>
                    </w:rPr>
                    <w:fldChar w:fldCharType="begin">
                      <w:ffData>
                        <w:name w:val="Kontrollkästchen26"/>
                        <w:enabled/>
                        <w:calcOnExit w:val="0"/>
                        <w:checkBox>
                          <w:sizeAuto/>
                          <w:default w:val="0"/>
                          <w:checked w:val="0"/>
                        </w:checkBox>
                      </w:ffData>
                    </w:fldChar>
                  </w:r>
                  <w:r w:rsidRPr="00AF3A1F">
                    <w:rPr>
                      <w:rFonts w:cs="Arial"/>
                      <w:lang w:val="fr-FR"/>
                    </w:rPr>
                    <w:instrText xml:space="preserve"> FORMCHECKBOX </w:instrText>
                  </w:r>
                  <w:r w:rsidRPr="00E0186C">
                    <w:rPr>
                      <w:rFonts w:cs="Arial"/>
                      <w:lang w:val="en-GB"/>
                    </w:rPr>
                  </w:r>
                  <w:r w:rsidRPr="00E0186C">
                    <w:rPr>
                      <w:rFonts w:cs="Arial"/>
                      <w:lang w:val="en-GB"/>
                    </w:rPr>
                    <w:fldChar w:fldCharType="separate"/>
                  </w:r>
                  <w:r w:rsidRPr="00E0186C">
                    <w:rPr>
                      <w:rFonts w:cs="Arial"/>
                      <w:lang w:val="en-GB"/>
                    </w:rPr>
                    <w:fldChar w:fldCharType="end"/>
                  </w:r>
                  <w:r w:rsidR="00E0186C" w:rsidRPr="00AF3A1F">
                    <w:rPr>
                      <w:rFonts w:cs="Arial"/>
                      <w:b w:val="0"/>
                      <w:bCs/>
                      <w:lang w:val="fr-FR"/>
                    </w:rPr>
                    <w:tab/>
                  </w:r>
                  <w:r w:rsidR="003E5BB2" w:rsidRPr="00AF3A1F">
                    <w:rPr>
                      <w:rFonts w:cs="Arial"/>
                      <w:b w:val="0"/>
                      <w:lang w:val="fr-FR"/>
                    </w:rPr>
                    <w:t>Extension</w:t>
                  </w:r>
                  <w:r w:rsidR="00561389" w:rsidRPr="00AF3A1F">
                    <w:rPr>
                      <w:rFonts w:cs="Arial"/>
                      <w:b w:val="0"/>
                      <w:lang w:val="fr-FR"/>
                    </w:rPr>
                    <w:t>/Recertification</w:t>
                  </w:r>
                  <w:r w:rsidR="003E5BB2" w:rsidRPr="00AF3A1F">
                    <w:rPr>
                      <w:rFonts w:cs="Arial"/>
                      <w:b w:val="0"/>
                      <w:lang w:val="fr-FR"/>
                    </w:rPr>
                    <w:t xml:space="preserve"> </w:t>
                  </w:r>
                  <w:r w:rsidR="00E0186C" w:rsidRPr="00AF3A1F">
                    <w:rPr>
                      <w:rFonts w:cs="Arial"/>
                      <w:b w:val="0"/>
                      <w:bCs/>
                      <w:lang w:val="fr-FR"/>
                    </w:rPr>
                    <w:t>(</w:t>
                  </w:r>
                  <w:r w:rsidR="00561389" w:rsidRPr="00AF3A1F">
                    <w:rPr>
                      <w:rFonts w:cs="Arial"/>
                      <w:b w:val="0"/>
                      <w:bCs/>
                      <w:lang w:val="fr-FR"/>
                    </w:rPr>
                    <w:t>V</w:t>
                  </w:r>
                  <w:r w:rsidR="00E0186C" w:rsidRPr="00AF3A1F">
                    <w:rPr>
                      <w:rFonts w:cs="Arial"/>
                      <w:b w:val="0"/>
                      <w:bCs/>
                      <w:lang w:val="fr-FR"/>
                    </w:rPr>
                    <w:t>)</w:t>
                  </w:r>
                  <w:r w:rsidR="007E3C39" w:rsidRPr="00AF3A1F">
                    <w:rPr>
                      <w:rFonts w:cs="Arial"/>
                      <w:b w:val="0"/>
                      <w:bCs/>
                      <w:lang w:val="fr-FR"/>
                    </w:rPr>
                    <w:t>…</w:t>
                  </w:r>
                </w:p>
              </w:tc>
              <w:tc>
                <w:tcPr>
                  <w:tcW w:w="5102" w:type="dxa"/>
                </w:tcPr>
                <w:p w14:paraId="4F282B71" w14:textId="15EC9D5C" w:rsidR="00E0186C" w:rsidRPr="00E0186C" w:rsidRDefault="00E0186C" w:rsidP="00E0186C">
                  <w:pPr>
                    <w:pStyle w:val="Textkrper"/>
                    <w:spacing w:line="264" w:lineRule="auto"/>
                    <w:rPr>
                      <w:rFonts w:cs="Arial"/>
                      <w:b w:val="0"/>
                      <w:bCs/>
                      <w:lang w:val="en-GB"/>
                    </w:rPr>
                  </w:pPr>
                  <w:r w:rsidRPr="00E0186C">
                    <w:rPr>
                      <w:rFonts w:cs="Arial"/>
                      <w:b w:val="0"/>
                      <w:bCs/>
                      <w:lang w:val="en-GB"/>
                    </w:rPr>
                    <w:t xml:space="preserve">… </w:t>
                  </w:r>
                  <w:r>
                    <w:rPr>
                      <w:rFonts w:cs="Arial"/>
                      <w:b w:val="0"/>
                      <w:bCs/>
                      <w:lang w:val="en-GB"/>
                    </w:rPr>
                    <w:t>f</w:t>
                  </w:r>
                  <w:r w:rsidRPr="00E0186C">
                    <w:rPr>
                      <w:rFonts w:cs="Arial"/>
                      <w:b w:val="0"/>
                      <w:bCs/>
                      <w:lang w:val="en-GB"/>
                    </w:rPr>
                    <w:t xml:space="preserve">or </w:t>
                  </w:r>
                  <w:r w:rsidR="00F357B2">
                    <w:rPr>
                      <w:rFonts w:cs="Arial"/>
                      <w:b w:val="0"/>
                      <w:bCs/>
                      <w:lang w:val="en-GB"/>
                    </w:rPr>
                    <w:t>review</w:t>
                  </w:r>
                  <w:r w:rsidRPr="00E0186C">
                    <w:rPr>
                      <w:rFonts w:cs="Arial"/>
                      <w:b w:val="0"/>
                      <w:bCs/>
                      <w:lang w:val="en-GB"/>
                    </w:rPr>
                    <w:t xml:space="preserve"> of the </w:t>
                  </w:r>
                  <w:r>
                    <w:rPr>
                      <w:rFonts w:cs="Arial"/>
                      <w:b w:val="0"/>
                      <w:bCs/>
                      <w:lang w:val="en-GB"/>
                    </w:rPr>
                    <w:t>formulation</w:t>
                  </w:r>
                  <w:r w:rsidRPr="00E0186C">
                    <w:rPr>
                      <w:rFonts w:cs="Arial"/>
                      <w:b w:val="0"/>
                      <w:bCs/>
                      <w:lang w:val="en-GB"/>
                    </w:rPr>
                    <w:t xml:space="preserve"> or composition accor</w:t>
                  </w:r>
                  <w:r w:rsidR="004A73E8">
                    <w:rPr>
                      <w:rFonts w:cs="Arial"/>
                      <w:b w:val="0"/>
                      <w:bCs/>
                      <w:lang w:val="en-GB"/>
                    </w:rPr>
                    <w:t>ding to</w:t>
                  </w:r>
                  <w:r w:rsidRPr="00E0186C">
                    <w:rPr>
                      <w:rFonts w:cs="Arial"/>
                      <w:b w:val="0"/>
                      <w:bCs/>
                      <w:lang w:val="en-GB"/>
                    </w:rPr>
                    <w:t xml:space="preserve"> with Implementing Decision (EU) 2024/367 </w:t>
                  </w:r>
                  <w:r w:rsidR="009D19CB">
                    <w:rPr>
                      <w:rFonts w:cs="Arial"/>
                      <w:b w:val="0"/>
                      <w:bCs/>
                      <w:lang w:val="en-GB"/>
                    </w:rPr>
                    <w:t>(</w:t>
                  </w:r>
                  <w:r w:rsidRPr="00551F2D">
                    <w:rPr>
                      <w:rFonts w:cs="Arial"/>
                      <w:b w:val="0"/>
                      <w:bCs/>
                      <w:lang w:val="en-GB"/>
                    </w:rPr>
                    <w:t>EU</w:t>
                  </w:r>
                  <w:r w:rsidR="00927A7A" w:rsidRPr="00551F2D">
                    <w:rPr>
                      <w:rFonts w:cs="Arial"/>
                      <w:b w:val="0"/>
                      <w:bCs/>
                      <w:lang w:val="en-GB"/>
                    </w:rPr>
                    <w:t xml:space="preserve"> positive lists.</w:t>
                  </w:r>
                  <w:r w:rsidR="009D19CB">
                    <w:rPr>
                      <w:rFonts w:cs="Arial"/>
                      <w:b w:val="0"/>
                      <w:bCs/>
                      <w:lang w:val="en-GB"/>
                    </w:rPr>
                    <w:t>)</w:t>
                  </w:r>
                </w:p>
              </w:tc>
            </w:tr>
            <w:tr w:rsidR="007175B1" w:rsidRPr="00136FFF" w14:paraId="277E95BB" w14:textId="77777777" w:rsidTr="006938F4">
              <w:tc>
                <w:tcPr>
                  <w:tcW w:w="4418" w:type="dxa"/>
                </w:tcPr>
                <w:p w14:paraId="7BF24E54" w14:textId="6E66A3C9" w:rsidR="007175B1" w:rsidRDefault="00C10715" w:rsidP="00E0186C">
                  <w:pPr>
                    <w:pStyle w:val="Textkrper"/>
                    <w:spacing w:line="264" w:lineRule="auto"/>
                    <w:ind w:left="319" w:hanging="319"/>
                    <w:jc w:val="left"/>
                    <w:rPr>
                      <w:rFonts w:cs="Arial"/>
                      <w:b w:val="0"/>
                      <w:bCs/>
                      <w:lang w:val="en-GB"/>
                    </w:rPr>
                  </w:pPr>
                  <w:r w:rsidRPr="006938F4">
                    <w:rPr>
                      <w:rFonts w:cs="Arial"/>
                      <w:b w:val="0"/>
                      <w:bCs/>
                      <w:sz w:val="20"/>
                      <w:szCs w:val="18"/>
                      <w:lang w:val="en-GB"/>
                    </w:rPr>
                    <w:t xml:space="preserve">Affected registration number(s) if </w:t>
                  </w:r>
                  <w:r w:rsidR="0052451A" w:rsidRPr="006938F4">
                    <w:rPr>
                      <w:rFonts w:cs="Arial"/>
                      <w:b w:val="0"/>
                      <w:bCs/>
                      <w:sz w:val="20"/>
                      <w:szCs w:val="18"/>
                      <w:lang w:val="en-GB"/>
                    </w:rPr>
                    <w:t>applicable</w:t>
                  </w:r>
                </w:p>
              </w:tc>
              <w:tc>
                <w:tcPr>
                  <w:tcW w:w="5102" w:type="dxa"/>
                  <w:tcBorders>
                    <w:bottom w:val="single" w:sz="4" w:space="0" w:color="auto"/>
                  </w:tcBorders>
                </w:tcPr>
                <w:p w14:paraId="19B3F304" w14:textId="67FC553D" w:rsidR="007175B1" w:rsidRPr="00E0186C" w:rsidRDefault="00E22D96" w:rsidP="00E0186C">
                  <w:pPr>
                    <w:pStyle w:val="Textkrper"/>
                    <w:spacing w:line="264" w:lineRule="auto"/>
                    <w:rPr>
                      <w:rFonts w:cs="Arial"/>
                      <w:b w:val="0"/>
                      <w:bCs/>
                      <w:lang w:val="en-GB"/>
                    </w:rPr>
                  </w:pPr>
                  <w:r w:rsidRPr="00E0186C">
                    <w:rPr>
                      <w:rFonts w:cs="Arial"/>
                      <w:b w:val="0"/>
                      <w:lang w:val="en-GB"/>
                    </w:rPr>
                    <w:fldChar w:fldCharType="begin">
                      <w:ffData>
                        <w:name w:val="Text72"/>
                        <w:enabled/>
                        <w:calcOnExit w:val="0"/>
                        <w:textInput>
                          <w:maxLength w:val="500"/>
                        </w:textInput>
                      </w:ffData>
                    </w:fldChar>
                  </w:r>
                  <w:r w:rsidRPr="00E0186C">
                    <w:rPr>
                      <w:rFonts w:cs="Arial"/>
                      <w:lang w:val="en-GB"/>
                    </w:rPr>
                    <w:instrText xml:space="preserve"> FORMTEXT </w:instrText>
                  </w:r>
                  <w:r w:rsidRPr="00E0186C">
                    <w:rPr>
                      <w:rFonts w:cs="Arial"/>
                      <w:b w:val="0"/>
                      <w:lang w:val="en-GB"/>
                    </w:rPr>
                  </w:r>
                  <w:r w:rsidRPr="00E0186C">
                    <w:rPr>
                      <w:rFonts w:cs="Arial"/>
                      <w:b w:val="0"/>
                      <w:lang w:val="en-GB"/>
                    </w:rPr>
                    <w:fldChar w:fldCharType="separate"/>
                  </w:r>
                  <w:r w:rsidRPr="00E0186C">
                    <w:rPr>
                      <w:rFonts w:cs="Arial"/>
                      <w:noProof/>
                      <w:lang w:val="en-GB"/>
                    </w:rPr>
                    <w:t> </w:t>
                  </w:r>
                  <w:r w:rsidRPr="00E0186C">
                    <w:rPr>
                      <w:rFonts w:cs="Arial"/>
                      <w:noProof/>
                      <w:lang w:val="en-GB"/>
                    </w:rPr>
                    <w:t> </w:t>
                  </w:r>
                  <w:r w:rsidRPr="00E0186C">
                    <w:rPr>
                      <w:rFonts w:cs="Arial"/>
                      <w:noProof/>
                      <w:lang w:val="en-GB"/>
                    </w:rPr>
                    <w:t> </w:t>
                  </w:r>
                  <w:r w:rsidRPr="00E0186C">
                    <w:rPr>
                      <w:rFonts w:cs="Arial"/>
                      <w:noProof/>
                      <w:lang w:val="en-GB"/>
                    </w:rPr>
                    <w:t> </w:t>
                  </w:r>
                  <w:r w:rsidRPr="00E0186C">
                    <w:rPr>
                      <w:rFonts w:cs="Arial"/>
                      <w:noProof/>
                      <w:lang w:val="en-GB"/>
                    </w:rPr>
                    <w:t> </w:t>
                  </w:r>
                  <w:r w:rsidRPr="00E0186C">
                    <w:rPr>
                      <w:rFonts w:cs="Arial"/>
                      <w:b w:val="0"/>
                      <w:lang w:val="en-GB"/>
                    </w:rPr>
                    <w:fldChar w:fldCharType="end"/>
                  </w:r>
                </w:p>
              </w:tc>
            </w:tr>
          </w:tbl>
          <w:p w14:paraId="46EA859E" w14:textId="77777777" w:rsidR="00E0186C" w:rsidRPr="00E0186C" w:rsidRDefault="00E0186C" w:rsidP="00E0186C">
            <w:pPr>
              <w:rPr>
                <w:rFonts w:ascii="Arial" w:hAnsi="Arial" w:cs="Arial"/>
                <w:b/>
                <w:bCs/>
                <w:sz w:val="13"/>
                <w:szCs w:val="13"/>
                <w:lang w:val="en-GB"/>
              </w:rPr>
            </w:pPr>
          </w:p>
          <w:p w14:paraId="4AF6D666" w14:textId="77777777" w:rsidR="00E0186C" w:rsidRPr="00E0186C" w:rsidRDefault="00E0186C" w:rsidP="00E0186C">
            <w:pPr>
              <w:keepNext/>
              <w:spacing w:after="120"/>
              <w:rPr>
                <w:rFonts w:ascii="Arial" w:hAnsi="Arial" w:cs="Arial"/>
                <w:b/>
                <w:sz w:val="13"/>
                <w:szCs w:val="13"/>
                <w:lang w:val="en-GB"/>
              </w:rPr>
            </w:pPr>
            <w:r w:rsidRPr="00E0186C">
              <w:rPr>
                <w:rFonts w:ascii="Arial" w:hAnsi="Arial" w:cs="Arial"/>
                <w:b/>
                <w:sz w:val="13"/>
                <w:szCs w:val="13"/>
                <w:lang w:val="en-GB"/>
              </w:rPr>
              <w:t>Terms</w:t>
            </w:r>
          </w:p>
          <w:tbl>
            <w:tblPr>
              <w:tblStyle w:val="Tabellenraster"/>
              <w:tblW w:w="9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0"/>
              <w:gridCol w:w="7045"/>
            </w:tblGrid>
            <w:tr w:rsidR="003E5BB2" w:rsidRPr="0049388B" w14:paraId="0CAC661D" w14:textId="77777777" w:rsidTr="009334D2">
              <w:tc>
                <w:tcPr>
                  <w:tcW w:w="2630" w:type="dxa"/>
                </w:tcPr>
                <w:p w14:paraId="7A8BE204" w14:textId="29CF25BF" w:rsidR="003E5BB2" w:rsidRPr="000A0642" w:rsidRDefault="003E5BB2" w:rsidP="003E5BB2">
                  <w:pPr>
                    <w:keepNext/>
                    <w:rPr>
                      <w:rFonts w:ascii="Arial" w:hAnsi="Arial" w:cs="Arial"/>
                      <w:bCs/>
                      <w:sz w:val="13"/>
                      <w:szCs w:val="13"/>
                      <w:lang w:val="en-GB"/>
                    </w:rPr>
                  </w:pPr>
                  <w:r w:rsidRPr="000A0642">
                    <w:rPr>
                      <w:rFonts w:ascii="Arial" w:hAnsi="Arial"/>
                      <w:sz w:val="13"/>
                      <w:szCs w:val="13"/>
                      <w:lang w:val="en-GB"/>
                    </w:rPr>
                    <w:t>Issue (</w:t>
                  </w:r>
                  <w:r w:rsidR="00561389">
                    <w:rPr>
                      <w:rFonts w:ascii="Arial" w:hAnsi="Arial"/>
                      <w:sz w:val="13"/>
                      <w:szCs w:val="13"/>
                      <w:lang w:val="en-GB"/>
                    </w:rPr>
                    <w:t>E</w:t>
                  </w:r>
                  <w:r w:rsidRPr="000A0642">
                    <w:rPr>
                      <w:rFonts w:ascii="Arial" w:hAnsi="Arial"/>
                      <w:sz w:val="13"/>
                      <w:szCs w:val="13"/>
                      <w:lang w:val="en-GB"/>
                    </w:rPr>
                    <w:t>)</w:t>
                  </w:r>
                </w:p>
              </w:tc>
              <w:tc>
                <w:tcPr>
                  <w:tcW w:w="7045" w:type="dxa"/>
                </w:tcPr>
                <w:p w14:paraId="636AA0EC" w14:textId="7FFFC219" w:rsidR="003E5BB2" w:rsidRPr="003E5BB2" w:rsidRDefault="009110A4" w:rsidP="003E5BB2">
                  <w:pPr>
                    <w:keepNext/>
                    <w:rPr>
                      <w:rFonts w:ascii="Arial" w:hAnsi="Arial" w:cs="Arial"/>
                      <w:bCs/>
                      <w:sz w:val="13"/>
                      <w:szCs w:val="13"/>
                      <w:lang w:val="en-GB"/>
                    </w:rPr>
                  </w:pPr>
                  <w:r>
                    <w:rPr>
                      <w:rFonts w:ascii="Arial" w:hAnsi="Arial"/>
                      <w:bCs/>
                      <w:sz w:val="13"/>
                      <w:szCs w:val="13"/>
                      <w:lang w:val="en-GB"/>
                    </w:rPr>
                    <w:t>Initial i</w:t>
                  </w:r>
                  <w:r w:rsidR="003E5BB2" w:rsidRPr="003E5BB2">
                    <w:rPr>
                      <w:rFonts w:ascii="Arial" w:hAnsi="Arial"/>
                      <w:bCs/>
                      <w:sz w:val="13"/>
                      <w:szCs w:val="13"/>
                      <w:lang w:val="en-GB"/>
                    </w:rPr>
                    <w:t>ssuance of a new certificate</w:t>
                  </w:r>
                </w:p>
              </w:tc>
            </w:tr>
            <w:tr w:rsidR="00CF735A" w:rsidRPr="0006660B" w14:paraId="4BF390CF" w14:textId="77777777" w:rsidTr="009334D2">
              <w:tc>
                <w:tcPr>
                  <w:tcW w:w="2630" w:type="dxa"/>
                </w:tcPr>
                <w:p w14:paraId="4CD61AFC" w14:textId="7AEAA1DD" w:rsidR="00CF735A" w:rsidRPr="000A0642" w:rsidRDefault="00CF735A" w:rsidP="003E5BB2">
                  <w:pPr>
                    <w:keepNext/>
                    <w:rPr>
                      <w:rFonts w:ascii="Arial" w:hAnsi="Arial" w:cs="Arial"/>
                      <w:bCs/>
                      <w:sz w:val="13"/>
                      <w:szCs w:val="13"/>
                      <w:lang w:val="en-GB"/>
                    </w:rPr>
                  </w:pPr>
                  <w:r>
                    <w:rPr>
                      <w:rFonts w:ascii="Arial" w:hAnsi="Arial"/>
                      <w:sz w:val="13"/>
                      <w:szCs w:val="13"/>
                      <w:lang w:val="en-GB"/>
                    </w:rPr>
                    <w:t>Modification</w:t>
                  </w:r>
                  <w:r w:rsidRPr="000A0642">
                    <w:rPr>
                      <w:rFonts w:ascii="Arial" w:hAnsi="Arial"/>
                      <w:sz w:val="13"/>
                      <w:szCs w:val="13"/>
                      <w:lang w:val="en-GB"/>
                    </w:rPr>
                    <w:t xml:space="preserve"> (</w:t>
                  </w:r>
                  <w:r w:rsidR="00561389">
                    <w:rPr>
                      <w:rFonts w:ascii="Arial" w:hAnsi="Arial"/>
                      <w:sz w:val="13"/>
                      <w:szCs w:val="13"/>
                      <w:lang w:val="en-GB"/>
                    </w:rPr>
                    <w:t>A</w:t>
                  </w:r>
                  <w:r w:rsidRPr="000A0642">
                    <w:rPr>
                      <w:rFonts w:ascii="Arial" w:hAnsi="Arial"/>
                      <w:sz w:val="13"/>
                      <w:szCs w:val="13"/>
                      <w:lang w:val="en-GB"/>
                    </w:rPr>
                    <w:t>)</w:t>
                  </w:r>
                </w:p>
              </w:tc>
              <w:tc>
                <w:tcPr>
                  <w:tcW w:w="7045" w:type="dxa"/>
                </w:tcPr>
                <w:p w14:paraId="4CD61514" w14:textId="6D309F60" w:rsidR="00CF735A" w:rsidRPr="003E5BB2" w:rsidRDefault="00CF735A" w:rsidP="003E5BB2">
                  <w:pPr>
                    <w:keepNext/>
                    <w:rPr>
                      <w:rFonts w:ascii="Arial" w:hAnsi="Arial" w:cs="Arial"/>
                      <w:bCs/>
                      <w:sz w:val="13"/>
                      <w:szCs w:val="13"/>
                      <w:lang w:val="en-GB"/>
                    </w:rPr>
                  </w:pPr>
                  <w:r w:rsidRPr="003E5BB2">
                    <w:rPr>
                      <w:rFonts w:ascii="Arial" w:hAnsi="Arial"/>
                      <w:bCs/>
                      <w:color w:val="000000" w:themeColor="text1"/>
                      <w:sz w:val="13"/>
                      <w:szCs w:val="13"/>
                      <w:lang w:val="en-GB"/>
                    </w:rPr>
                    <w:t>Certificate re</w:t>
                  </w:r>
                  <w:r>
                    <w:rPr>
                      <w:rFonts w:ascii="Arial" w:hAnsi="Arial"/>
                      <w:bCs/>
                      <w:color w:val="000000" w:themeColor="text1"/>
                      <w:sz w:val="13"/>
                      <w:szCs w:val="13"/>
                      <w:lang w:val="en-GB"/>
                    </w:rPr>
                    <w:t>-</w:t>
                  </w:r>
                  <w:r w:rsidRPr="003E5BB2">
                    <w:rPr>
                      <w:rFonts w:ascii="Arial" w:hAnsi="Arial"/>
                      <w:bCs/>
                      <w:color w:val="000000" w:themeColor="text1"/>
                      <w:sz w:val="13"/>
                      <w:szCs w:val="13"/>
                      <w:lang w:val="en-GB"/>
                    </w:rPr>
                    <w:t>issue due to changes in company or product data that require certification and necessary product testing. The assigned registration number remains unchanged.</w:t>
                  </w:r>
                </w:p>
              </w:tc>
            </w:tr>
            <w:tr w:rsidR="00CF735A" w:rsidRPr="00CF735A" w14:paraId="58E7A391" w14:textId="77777777" w:rsidTr="009334D2">
              <w:tc>
                <w:tcPr>
                  <w:tcW w:w="2630" w:type="dxa"/>
                </w:tcPr>
                <w:p w14:paraId="5A07284B" w14:textId="26085963" w:rsidR="00CF735A" w:rsidRPr="000A0642" w:rsidRDefault="00CF735A" w:rsidP="003E5BB2">
                  <w:pPr>
                    <w:keepNext/>
                    <w:rPr>
                      <w:rFonts w:ascii="Arial" w:hAnsi="Arial" w:cs="Arial"/>
                      <w:bCs/>
                      <w:sz w:val="13"/>
                      <w:szCs w:val="13"/>
                      <w:lang w:val="en-GB"/>
                    </w:rPr>
                  </w:pPr>
                  <w:r>
                    <w:rPr>
                      <w:rFonts w:ascii="Arial" w:hAnsi="Arial"/>
                      <w:sz w:val="13"/>
                      <w:szCs w:val="13"/>
                      <w:lang w:val="en-GB"/>
                    </w:rPr>
                    <w:t>Transcription</w:t>
                  </w:r>
                  <w:r w:rsidRPr="000A0642">
                    <w:rPr>
                      <w:rFonts w:ascii="Arial" w:hAnsi="Arial"/>
                      <w:sz w:val="13"/>
                      <w:szCs w:val="13"/>
                      <w:lang w:val="en-GB"/>
                    </w:rPr>
                    <w:t xml:space="preserve"> (</w:t>
                  </w:r>
                  <w:r w:rsidR="00561389">
                    <w:rPr>
                      <w:rFonts w:ascii="Arial" w:hAnsi="Arial"/>
                      <w:sz w:val="13"/>
                      <w:szCs w:val="13"/>
                      <w:lang w:val="en-GB"/>
                    </w:rPr>
                    <w:t>U</w:t>
                  </w:r>
                  <w:r w:rsidRPr="000A0642">
                    <w:rPr>
                      <w:rFonts w:ascii="Arial" w:hAnsi="Arial"/>
                      <w:sz w:val="13"/>
                      <w:szCs w:val="13"/>
                      <w:lang w:val="en-GB"/>
                    </w:rPr>
                    <w:t>)</w:t>
                  </w:r>
                </w:p>
              </w:tc>
              <w:tc>
                <w:tcPr>
                  <w:tcW w:w="7045" w:type="dxa"/>
                </w:tcPr>
                <w:p w14:paraId="5FA1AFF1" w14:textId="5BF7CCF7" w:rsidR="00CF735A" w:rsidRPr="003E5BB2" w:rsidRDefault="00CF735A" w:rsidP="003E5BB2">
                  <w:pPr>
                    <w:keepNext/>
                    <w:rPr>
                      <w:rFonts w:ascii="Arial" w:hAnsi="Arial" w:cs="Arial"/>
                      <w:bCs/>
                      <w:sz w:val="13"/>
                      <w:szCs w:val="13"/>
                      <w:lang w:val="en-GB"/>
                    </w:rPr>
                  </w:pPr>
                  <w:r w:rsidRPr="003E5BB2">
                    <w:rPr>
                      <w:rFonts w:ascii="Arial" w:hAnsi="Arial"/>
                      <w:bCs/>
                      <w:color w:val="000000" w:themeColor="text1"/>
                      <w:sz w:val="13"/>
                      <w:szCs w:val="13"/>
                      <w:lang w:val="en-GB"/>
                    </w:rPr>
                    <w:t>Certificate re</w:t>
                  </w:r>
                  <w:r>
                    <w:rPr>
                      <w:rFonts w:ascii="Arial" w:hAnsi="Arial"/>
                      <w:bCs/>
                      <w:color w:val="000000" w:themeColor="text1"/>
                      <w:sz w:val="13"/>
                      <w:szCs w:val="13"/>
                      <w:lang w:val="en-GB"/>
                    </w:rPr>
                    <w:t>-</w:t>
                  </w:r>
                  <w:r w:rsidRPr="003E5BB2">
                    <w:rPr>
                      <w:rFonts w:ascii="Arial" w:hAnsi="Arial"/>
                      <w:bCs/>
                      <w:color w:val="000000" w:themeColor="text1"/>
                      <w:sz w:val="13"/>
                      <w:szCs w:val="13"/>
                      <w:lang w:val="en-GB"/>
                    </w:rPr>
                    <w:t>issue due to changes in company or product data that do not require certification and product testing (e.g., change of company name or product name). The assigned registration number remains unchanged.</w:t>
                  </w:r>
                </w:p>
              </w:tc>
            </w:tr>
            <w:tr w:rsidR="00CF735A" w:rsidRPr="0049388B" w14:paraId="0B6653B0" w14:textId="77777777" w:rsidTr="009334D2">
              <w:tc>
                <w:tcPr>
                  <w:tcW w:w="2630" w:type="dxa"/>
                </w:tcPr>
                <w:p w14:paraId="497AC48C" w14:textId="12091A63" w:rsidR="00CF735A" w:rsidRPr="000A0642" w:rsidRDefault="0006198C" w:rsidP="003E5BB2">
                  <w:pPr>
                    <w:keepNext/>
                    <w:rPr>
                      <w:rFonts w:ascii="Arial" w:hAnsi="Arial" w:cs="Arial"/>
                      <w:bCs/>
                      <w:sz w:val="13"/>
                      <w:szCs w:val="13"/>
                      <w:lang w:val="en-GB"/>
                    </w:rPr>
                  </w:pPr>
                  <w:r>
                    <w:rPr>
                      <w:rFonts w:ascii="Arial" w:hAnsi="Arial"/>
                      <w:sz w:val="13"/>
                      <w:szCs w:val="13"/>
                      <w:lang w:val="en-GB"/>
                    </w:rPr>
                    <w:t>Extension/</w:t>
                  </w:r>
                  <w:r w:rsidR="00CF735A">
                    <w:rPr>
                      <w:rFonts w:ascii="Arial" w:hAnsi="Arial"/>
                      <w:sz w:val="13"/>
                      <w:szCs w:val="13"/>
                      <w:lang w:val="en-GB"/>
                    </w:rPr>
                    <w:t>Recertification</w:t>
                  </w:r>
                  <w:r w:rsidR="00CF735A" w:rsidRPr="000A0642">
                    <w:rPr>
                      <w:rFonts w:ascii="Arial" w:hAnsi="Arial"/>
                      <w:sz w:val="13"/>
                      <w:szCs w:val="13"/>
                      <w:lang w:val="en-GB"/>
                    </w:rPr>
                    <w:t xml:space="preserve"> (</w:t>
                  </w:r>
                  <w:r w:rsidR="00561389">
                    <w:rPr>
                      <w:rFonts w:ascii="Arial" w:hAnsi="Arial"/>
                      <w:sz w:val="13"/>
                      <w:szCs w:val="13"/>
                      <w:lang w:val="en-GB"/>
                    </w:rPr>
                    <w:t>V</w:t>
                  </w:r>
                  <w:r w:rsidR="00CF735A" w:rsidRPr="000A0642">
                    <w:rPr>
                      <w:rFonts w:ascii="Arial" w:hAnsi="Arial"/>
                      <w:sz w:val="13"/>
                      <w:szCs w:val="13"/>
                      <w:lang w:val="en-GB"/>
                    </w:rPr>
                    <w:t>)</w:t>
                  </w:r>
                </w:p>
              </w:tc>
              <w:tc>
                <w:tcPr>
                  <w:tcW w:w="7045" w:type="dxa"/>
                </w:tcPr>
                <w:p w14:paraId="05D304A8" w14:textId="095D016E" w:rsidR="00CF735A" w:rsidRPr="003E5BB2" w:rsidRDefault="00CF735A" w:rsidP="003E5BB2">
                  <w:pPr>
                    <w:keepNext/>
                    <w:rPr>
                      <w:rFonts w:ascii="Arial" w:hAnsi="Arial" w:cs="Arial"/>
                      <w:bCs/>
                      <w:sz w:val="13"/>
                      <w:szCs w:val="13"/>
                      <w:lang w:val="en-GB"/>
                    </w:rPr>
                  </w:pPr>
                  <w:r w:rsidRPr="003E5BB2">
                    <w:rPr>
                      <w:rFonts w:ascii="Arial" w:hAnsi="Arial"/>
                      <w:bCs/>
                      <w:color w:val="000000" w:themeColor="text1"/>
                      <w:sz w:val="13"/>
                      <w:szCs w:val="13"/>
                      <w:lang w:val="en-GB"/>
                    </w:rPr>
                    <w:t>Certificate re</w:t>
                  </w:r>
                  <w:r>
                    <w:rPr>
                      <w:rFonts w:ascii="Arial" w:hAnsi="Arial"/>
                      <w:bCs/>
                      <w:color w:val="000000" w:themeColor="text1"/>
                      <w:sz w:val="13"/>
                      <w:szCs w:val="13"/>
                      <w:lang w:val="en-GB"/>
                    </w:rPr>
                    <w:t>-</w:t>
                  </w:r>
                  <w:r w:rsidRPr="003E5BB2">
                    <w:rPr>
                      <w:rFonts w:ascii="Arial" w:hAnsi="Arial"/>
                      <w:bCs/>
                      <w:color w:val="000000" w:themeColor="text1"/>
                      <w:sz w:val="13"/>
                      <w:szCs w:val="13"/>
                      <w:lang w:val="en-GB"/>
                    </w:rPr>
                    <w:t>issue</w:t>
                  </w:r>
                  <w:r w:rsidRPr="003E5BB2">
                    <w:rPr>
                      <w:rFonts w:ascii="Arial" w:hAnsi="Arial"/>
                      <w:bCs/>
                      <w:sz w:val="13"/>
                      <w:szCs w:val="13"/>
                      <w:lang w:val="en-GB"/>
                    </w:rPr>
                    <w:t xml:space="preserve"> after the certificate has expired, retaining the registration number that was assigned.</w:t>
                  </w:r>
                </w:p>
              </w:tc>
            </w:tr>
          </w:tbl>
          <w:p w14:paraId="0C3ED82D" w14:textId="58A0FCB1" w:rsidR="007D370A" w:rsidRPr="00E0186C" w:rsidRDefault="007D370A">
            <w:pPr>
              <w:tabs>
                <w:tab w:val="left" w:pos="749"/>
              </w:tabs>
              <w:rPr>
                <w:rFonts w:ascii="Arial" w:hAnsi="Arial"/>
                <w:sz w:val="14"/>
                <w:lang w:val="en-GB"/>
              </w:rPr>
            </w:pPr>
          </w:p>
        </w:tc>
      </w:tr>
      <w:tr w:rsidR="00484E0A" w:rsidRPr="0049388B" w14:paraId="6CCC817D" w14:textId="77777777" w:rsidTr="000A0642">
        <w:tc>
          <w:tcPr>
            <w:tcW w:w="9892" w:type="dxa"/>
            <w:gridSpan w:val="3"/>
          </w:tcPr>
          <w:p w14:paraId="297E69A0" w14:textId="77777777" w:rsidR="003E5BB2" w:rsidRDefault="003E5BB2" w:rsidP="00E0186C">
            <w:pPr>
              <w:pStyle w:val="Textkrper"/>
              <w:jc w:val="left"/>
              <w:rPr>
                <w:rFonts w:cs="Arial"/>
                <w:b w:val="0"/>
                <w:bCs/>
                <w:i/>
                <w:iCs/>
                <w:sz w:val="20"/>
                <w:lang w:val="en-GB"/>
              </w:rPr>
            </w:pPr>
          </w:p>
          <w:p w14:paraId="5C20AE53" w14:textId="7F6AA200" w:rsidR="00484E0A" w:rsidRPr="00E0186C" w:rsidRDefault="00E0186C" w:rsidP="00E0186C">
            <w:pPr>
              <w:pStyle w:val="Textkrper"/>
              <w:jc w:val="left"/>
              <w:rPr>
                <w:rFonts w:cs="Arial"/>
                <w:b w:val="0"/>
                <w:bCs/>
                <w:i/>
                <w:iCs/>
                <w:sz w:val="20"/>
                <w:lang w:val="en-GB"/>
              </w:rPr>
            </w:pPr>
            <w:r w:rsidRPr="00E0186C">
              <w:rPr>
                <w:rFonts w:cs="Arial"/>
                <w:b w:val="0"/>
                <w:bCs/>
                <w:i/>
                <w:iCs/>
                <w:sz w:val="20"/>
                <w:lang w:val="en-GB"/>
              </w:rPr>
              <w:t xml:space="preserve">The formulation </w:t>
            </w:r>
            <w:r w:rsidR="0049388B">
              <w:rPr>
                <w:rFonts w:cs="Arial"/>
                <w:b w:val="0"/>
                <w:bCs/>
                <w:i/>
                <w:iCs/>
                <w:sz w:val="20"/>
                <w:lang w:val="en-GB"/>
              </w:rPr>
              <w:t>review</w:t>
            </w:r>
            <w:r w:rsidRPr="00E0186C">
              <w:rPr>
                <w:rFonts w:cs="Arial"/>
                <w:b w:val="0"/>
                <w:bCs/>
                <w:i/>
                <w:iCs/>
                <w:sz w:val="20"/>
                <w:lang w:val="en-GB"/>
              </w:rPr>
              <w:t xml:space="preserve"> serves to compare with the corresponding EU positive lists and to identify relevant substances and parameters that are to be determined in migration waters.</w:t>
            </w:r>
          </w:p>
        </w:tc>
      </w:tr>
      <w:tr w:rsidR="005E7F20" w:rsidRPr="0049388B" w14:paraId="0A1C3A58" w14:textId="77777777" w:rsidTr="000A0642">
        <w:tc>
          <w:tcPr>
            <w:tcW w:w="9892" w:type="dxa"/>
            <w:gridSpan w:val="3"/>
          </w:tcPr>
          <w:p w14:paraId="57D7BA8B" w14:textId="39326330" w:rsidR="002720D6" w:rsidRPr="00E0186C" w:rsidRDefault="002720D6" w:rsidP="00E0186C">
            <w:pPr>
              <w:pStyle w:val="Textkrper"/>
              <w:jc w:val="center"/>
              <w:rPr>
                <w:rFonts w:cs="Arial"/>
                <w:b w:val="0"/>
                <w:i/>
                <w:iCs/>
                <w:sz w:val="16"/>
                <w:szCs w:val="16"/>
                <w:lang w:val="en-GB"/>
              </w:rPr>
            </w:pPr>
          </w:p>
        </w:tc>
      </w:tr>
    </w:tbl>
    <w:p w14:paraId="37E20F47" w14:textId="77777777" w:rsidR="00890213" w:rsidRPr="00E0186C" w:rsidRDefault="00890213" w:rsidP="00606511">
      <w:pPr>
        <w:pStyle w:val="Textkrper"/>
        <w:jc w:val="left"/>
        <w:rPr>
          <w:rFonts w:cs="Arial"/>
          <w:b w:val="0"/>
          <w:sz w:val="20"/>
          <w:szCs w:val="24"/>
          <w:lang w:val="en-GB"/>
        </w:rPr>
      </w:pPr>
    </w:p>
    <w:tbl>
      <w:tblPr>
        <w:tblW w:w="9498" w:type="dxa"/>
        <w:tblInd w:w="-5" w:type="dxa"/>
        <w:tblLayout w:type="fixed"/>
        <w:tblCellMar>
          <w:left w:w="70" w:type="dxa"/>
          <w:right w:w="70" w:type="dxa"/>
        </w:tblCellMar>
        <w:tblLook w:val="0000" w:firstRow="0" w:lastRow="0" w:firstColumn="0" w:lastColumn="0" w:noHBand="0" w:noVBand="0"/>
      </w:tblPr>
      <w:tblGrid>
        <w:gridCol w:w="1699"/>
        <w:gridCol w:w="2839"/>
        <w:gridCol w:w="2266"/>
        <w:gridCol w:w="46"/>
        <w:gridCol w:w="661"/>
        <w:gridCol w:w="661"/>
        <w:gridCol w:w="661"/>
        <w:gridCol w:w="665"/>
      </w:tblGrid>
      <w:tr w:rsidR="00E0186C" w:rsidRPr="00E0186C" w14:paraId="46E9B80F" w14:textId="51C40D55" w:rsidTr="00E11F33">
        <w:trPr>
          <w:cantSplit/>
          <w:trHeight w:val="300"/>
        </w:trPr>
        <w:tc>
          <w:tcPr>
            <w:tcW w:w="6850" w:type="dxa"/>
            <w:gridSpan w:val="4"/>
            <w:vAlign w:val="center"/>
          </w:tcPr>
          <w:p w14:paraId="5B8883B9" w14:textId="4016AD0C" w:rsidR="00E0186C" w:rsidRPr="00E0186C" w:rsidRDefault="00E0186C" w:rsidP="4BE47821">
            <w:pPr>
              <w:rPr>
                <w:rFonts w:ascii="Arial" w:hAnsi="Arial" w:cs="Arial"/>
                <w:b/>
                <w:bCs/>
                <w:lang w:val="en-GB"/>
              </w:rPr>
            </w:pPr>
            <w:r w:rsidRPr="00E0186C">
              <w:rPr>
                <w:rFonts w:ascii="Arial" w:hAnsi="Arial" w:cs="Arial"/>
                <w:b/>
                <w:lang w:val="en-GB"/>
              </w:rPr>
              <w:t xml:space="preserve">Company, address </w:t>
            </w:r>
            <w:r w:rsidRPr="00E0186C">
              <w:rPr>
                <w:rFonts w:ascii="Arial" w:hAnsi="Arial" w:cs="Arial"/>
                <w:lang w:val="en-GB"/>
              </w:rPr>
              <w:t>(Please tick the appropriate box)</w:t>
            </w:r>
            <w:r w:rsidRPr="00E0186C">
              <w:rPr>
                <w:rFonts w:ascii="Arial" w:hAnsi="Arial" w:cs="Arial"/>
                <w:b/>
                <w:lang w:val="en-GB"/>
              </w:rPr>
              <w:t>:</w:t>
            </w:r>
          </w:p>
        </w:tc>
        <w:tc>
          <w:tcPr>
            <w:tcW w:w="661" w:type="dxa"/>
            <w:shd w:val="clear" w:color="auto" w:fill="FFFFFF" w:themeFill="background1"/>
            <w:vAlign w:val="center"/>
          </w:tcPr>
          <w:p w14:paraId="7AED7482" w14:textId="0190A7F1" w:rsidR="00E0186C" w:rsidRPr="00E0186C" w:rsidRDefault="00E0186C" w:rsidP="00A16E16">
            <w:pPr>
              <w:pStyle w:val="berschrift6"/>
              <w:spacing w:before="80" w:after="80"/>
              <w:rPr>
                <w:rFonts w:cs="Arial"/>
                <w:lang w:val="en-GB"/>
              </w:rPr>
            </w:pPr>
            <w:r w:rsidRPr="00E0186C">
              <w:rPr>
                <w:rFonts w:cs="Arial"/>
                <w:lang w:val="en-GB"/>
              </w:rPr>
              <w:t>A</w:t>
            </w:r>
          </w:p>
        </w:tc>
        <w:tc>
          <w:tcPr>
            <w:tcW w:w="661" w:type="dxa"/>
            <w:vAlign w:val="center"/>
          </w:tcPr>
          <w:p w14:paraId="029BA068" w14:textId="2587865E" w:rsidR="00E0186C" w:rsidRPr="00E0186C" w:rsidRDefault="00E0186C" w:rsidP="00575B78">
            <w:pPr>
              <w:spacing w:before="80" w:after="80"/>
              <w:jc w:val="center"/>
              <w:rPr>
                <w:rFonts w:ascii="Arial" w:hAnsi="Arial" w:cs="Arial"/>
                <w:b/>
                <w:lang w:val="en-GB"/>
              </w:rPr>
            </w:pPr>
            <w:r w:rsidRPr="00E0186C">
              <w:rPr>
                <w:rFonts w:ascii="Arial" w:hAnsi="Arial" w:cs="Arial"/>
                <w:b/>
                <w:lang w:val="en-GB"/>
              </w:rPr>
              <w:t>Z</w:t>
            </w:r>
          </w:p>
        </w:tc>
        <w:tc>
          <w:tcPr>
            <w:tcW w:w="661" w:type="dxa"/>
            <w:vAlign w:val="center"/>
          </w:tcPr>
          <w:p w14:paraId="27656EF4" w14:textId="5B3A985E" w:rsidR="00E0186C" w:rsidRPr="00E0186C" w:rsidRDefault="00E0186C" w:rsidP="00575B78">
            <w:pPr>
              <w:pStyle w:val="berschrift6"/>
              <w:spacing w:before="80" w:after="80"/>
              <w:rPr>
                <w:rFonts w:cs="Arial"/>
                <w:lang w:val="en-GB"/>
              </w:rPr>
            </w:pPr>
            <w:r w:rsidRPr="00E0186C">
              <w:rPr>
                <w:rFonts w:cs="Arial"/>
                <w:lang w:val="en-GB"/>
              </w:rPr>
              <w:t>R</w:t>
            </w:r>
          </w:p>
        </w:tc>
        <w:tc>
          <w:tcPr>
            <w:tcW w:w="665" w:type="dxa"/>
          </w:tcPr>
          <w:p w14:paraId="62B7FD98" w14:textId="51E5B543" w:rsidR="00E0186C" w:rsidRPr="00E0186C" w:rsidRDefault="00E0186C" w:rsidP="00575B78">
            <w:pPr>
              <w:pStyle w:val="berschrift6"/>
              <w:spacing w:before="80" w:after="80"/>
              <w:rPr>
                <w:rFonts w:cs="Arial"/>
                <w:lang w:val="en-GB"/>
              </w:rPr>
            </w:pPr>
            <w:r w:rsidRPr="00E0186C">
              <w:rPr>
                <w:rFonts w:cs="Arial"/>
                <w:lang w:val="en-GB"/>
              </w:rPr>
              <w:t>F</w:t>
            </w:r>
          </w:p>
        </w:tc>
      </w:tr>
      <w:tr w:rsidR="00E0186C" w:rsidRPr="00E0186C" w14:paraId="4BDC931E" w14:textId="25A909F5" w:rsidTr="00E11F33">
        <w:trPr>
          <w:cantSplit/>
          <w:trHeight w:val="300"/>
        </w:trPr>
        <w:tc>
          <w:tcPr>
            <w:tcW w:w="6850" w:type="dxa"/>
            <w:gridSpan w:val="4"/>
            <w:tcBorders>
              <w:bottom w:val="single" w:sz="4" w:space="0" w:color="000000" w:themeColor="text1"/>
            </w:tcBorders>
          </w:tcPr>
          <w:p w14:paraId="6DC8EBFF" w14:textId="04B36B53" w:rsidR="00E0186C" w:rsidRPr="00E0186C" w:rsidRDefault="00E0186C" w:rsidP="00F417F7">
            <w:pPr>
              <w:jc w:val="both"/>
              <w:rPr>
                <w:rFonts w:ascii="Arial" w:hAnsi="Arial" w:cs="Arial"/>
                <w:b/>
                <w:bCs/>
                <w:noProof/>
                <w:lang w:val="en-GB"/>
              </w:rPr>
            </w:pPr>
            <w:r w:rsidRPr="00E0186C">
              <w:rPr>
                <w:rFonts w:ascii="Arial" w:hAnsi="Arial" w:cs="Arial"/>
                <w:b/>
                <w:lang w:val="en-GB"/>
              </w:rPr>
              <w:fldChar w:fldCharType="begin">
                <w:ffData>
                  <w:name w:val="Text72"/>
                  <w:enabled/>
                  <w:calcOnExit w:val="0"/>
                  <w:textInput>
                    <w:maxLength w:val="500"/>
                  </w:textInput>
                </w:ffData>
              </w:fldChar>
            </w:r>
            <w:r w:rsidRPr="00E0186C">
              <w:rPr>
                <w:rFonts w:ascii="Arial" w:hAnsi="Arial" w:cs="Arial"/>
                <w:b/>
                <w:lang w:val="en-GB"/>
              </w:rPr>
              <w:instrText xml:space="preserve"> </w:instrText>
            </w:r>
            <w:bookmarkStart w:id="0" w:name="Text72"/>
            <w:r w:rsidRPr="00E0186C">
              <w:rPr>
                <w:rFonts w:ascii="Arial" w:hAnsi="Arial" w:cs="Arial"/>
                <w:b/>
                <w:lang w:val="en-GB"/>
              </w:rPr>
              <w:instrText xml:space="preserve">FORMTEXT </w:instrText>
            </w:r>
            <w:r w:rsidRPr="00E0186C">
              <w:rPr>
                <w:rFonts w:ascii="Arial" w:hAnsi="Arial" w:cs="Arial"/>
                <w:b/>
                <w:lang w:val="en-GB"/>
              </w:rPr>
            </w:r>
            <w:r w:rsidRPr="00E0186C">
              <w:rPr>
                <w:rFonts w:ascii="Arial" w:hAnsi="Arial" w:cs="Arial"/>
                <w:b/>
                <w:lang w:val="en-GB"/>
              </w:rPr>
              <w:fldChar w:fldCharType="separate"/>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lang w:val="en-GB"/>
              </w:rPr>
              <w:fldChar w:fldCharType="end"/>
            </w:r>
            <w:bookmarkEnd w:id="0"/>
          </w:p>
        </w:tc>
        <w:tc>
          <w:tcPr>
            <w:tcW w:w="661" w:type="dxa"/>
            <w:tcBorders>
              <w:bottom w:val="single" w:sz="4" w:space="0" w:color="000000" w:themeColor="text1"/>
            </w:tcBorders>
            <w:shd w:val="clear" w:color="auto" w:fill="FFFFFF" w:themeFill="background1"/>
          </w:tcPr>
          <w:p w14:paraId="2F06C041" w14:textId="1F664057" w:rsidR="00E0186C" w:rsidRPr="00E0186C" w:rsidRDefault="00E0186C" w:rsidP="00F417F7">
            <w:pPr>
              <w:jc w:val="center"/>
              <w:rPr>
                <w:rFonts w:ascii="Arial" w:hAnsi="Arial" w:cs="Arial"/>
                <w:b/>
                <w:lang w:val="en-GB"/>
              </w:rPr>
            </w:pPr>
            <w:r w:rsidRPr="00E0186C">
              <w:rPr>
                <w:rFonts w:ascii="Arial" w:hAnsi="Arial" w:cs="Arial"/>
                <w:lang w:val="en-GB"/>
              </w:rPr>
              <w:fldChar w:fldCharType="begin">
                <w:ffData>
                  <w:name w:val="Kontrollkästchen26"/>
                  <w:enabled/>
                  <w:calcOnExit w:val="0"/>
                  <w:checkBox>
                    <w:sizeAuto/>
                    <w:default w:val="0"/>
                    <w:checked w:val="0"/>
                  </w:checkBox>
                </w:ffData>
              </w:fldChar>
            </w:r>
            <w:r w:rsidRPr="00E0186C">
              <w:rPr>
                <w:rFonts w:ascii="Arial" w:hAnsi="Arial" w:cs="Arial"/>
                <w:lang w:val="en-GB"/>
              </w:rPr>
              <w:instrText xml:space="preserve"> FORMCHECKBOX </w:instrText>
            </w:r>
            <w:r w:rsidRPr="00E0186C">
              <w:rPr>
                <w:rFonts w:ascii="Arial" w:hAnsi="Arial" w:cs="Arial"/>
                <w:lang w:val="en-GB"/>
              </w:rPr>
            </w:r>
            <w:r w:rsidRPr="00E0186C">
              <w:rPr>
                <w:rFonts w:ascii="Arial" w:hAnsi="Arial" w:cs="Arial"/>
                <w:lang w:val="en-GB"/>
              </w:rPr>
              <w:fldChar w:fldCharType="separate"/>
            </w:r>
            <w:r w:rsidRPr="00E0186C">
              <w:rPr>
                <w:rFonts w:ascii="Arial" w:hAnsi="Arial" w:cs="Arial"/>
                <w:lang w:val="en-GB"/>
              </w:rPr>
              <w:fldChar w:fldCharType="end"/>
            </w:r>
          </w:p>
        </w:tc>
        <w:tc>
          <w:tcPr>
            <w:tcW w:w="661" w:type="dxa"/>
          </w:tcPr>
          <w:p w14:paraId="310A4EFD" w14:textId="2D35FB51" w:rsidR="00E0186C" w:rsidRPr="00E0186C" w:rsidRDefault="00E0186C" w:rsidP="00F417F7">
            <w:pPr>
              <w:jc w:val="center"/>
              <w:rPr>
                <w:rFonts w:ascii="Arial" w:hAnsi="Arial" w:cs="Arial"/>
                <w:b/>
                <w:lang w:val="en-GB"/>
              </w:rPr>
            </w:pPr>
            <w:r w:rsidRPr="00E0186C">
              <w:rPr>
                <w:rFonts w:ascii="Arial" w:hAnsi="Arial" w:cs="Arial"/>
                <w:b/>
                <w:lang w:val="en-GB"/>
              </w:rPr>
              <w:fldChar w:fldCharType="begin">
                <w:ffData>
                  <w:name w:val="Kontrollkästchen25"/>
                  <w:enabled/>
                  <w:calcOnExit w:val="0"/>
                  <w:checkBox>
                    <w:sizeAuto/>
                    <w:default w:val="0"/>
                    <w:checked w:val="0"/>
                  </w:checkBox>
                </w:ffData>
              </w:fldChar>
            </w:r>
            <w:r w:rsidRPr="00E0186C">
              <w:rPr>
                <w:rFonts w:ascii="Arial" w:hAnsi="Arial" w:cs="Arial"/>
                <w:b/>
                <w:lang w:val="en-GB"/>
              </w:rPr>
              <w:instrText xml:space="preserve"> FORMCHECKBOX </w:instrText>
            </w:r>
            <w:r w:rsidRPr="00E0186C">
              <w:rPr>
                <w:rFonts w:ascii="Arial" w:hAnsi="Arial" w:cs="Arial"/>
                <w:b/>
                <w:lang w:val="en-GB"/>
              </w:rPr>
            </w:r>
            <w:r w:rsidRPr="00E0186C">
              <w:rPr>
                <w:rFonts w:ascii="Arial" w:hAnsi="Arial" w:cs="Arial"/>
                <w:b/>
                <w:lang w:val="en-GB"/>
              </w:rPr>
              <w:fldChar w:fldCharType="separate"/>
            </w:r>
            <w:r w:rsidRPr="00E0186C">
              <w:rPr>
                <w:rFonts w:ascii="Arial" w:hAnsi="Arial" w:cs="Arial"/>
                <w:b/>
                <w:lang w:val="en-GB"/>
              </w:rPr>
              <w:fldChar w:fldCharType="end"/>
            </w:r>
          </w:p>
        </w:tc>
        <w:tc>
          <w:tcPr>
            <w:tcW w:w="661" w:type="dxa"/>
          </w:tcPr>
          <w:p w14:paraId="7384FD6C" w14:textId="77777777" w:rsidR="00E0186C" w:rsidRPr="00E0186C" w:rsidRDefault="00E0186C" w:rsidP="00F417F7">
            <w:pPr>
              <w:pStyle w:val="berschrift6"/>
              <w:rPr>
                <w:rFonts w:cs="Arial"/>
                <w:lang w:val="en-GB"/>
              </w:rPr>
            </w:pPr>
            <w:r w:rsidRPr="00E0186C">
              <w:rPr>
                <w:rFonts w:cs="Arial"/>
                <w:lang w:val="en-GB"/>
              </w:rPr>
              <w:fldChar w:fldCharType="begin">
                <w:ffData>
                  <w:name w:val="Kontrollkästchen26"/>
                  <w:enabled/>
                  <w:calcOnExit w:val="0"/>
                  <w:checkBox>
                    <w:sizeAuto/>
                    <w:default w:val="0"/>
                  </w:checkBox>
                </w:ffData>
              </w:fldChar>
            </w:r>
            <w:bookmarkStart w:id="1" w:name="Kontrollkästchen26"/>
            <w:r w:rsidRPr="00E0186C">
              <w:rPr>
                <w:rFonts w:cs="Arial"/>
                <w:lang w:val="en-GB"/>
              </w:rPr>
              <w:instrText xml:space="preserve"> FORMCHECKBOX </w:instrText>
            </w:r>
            <w:r w:rsidRPr="00E0186C">
              <w:rPr>
                <w:rFonts w:cs="Arial"/>
                <w:lang w:val="en-GB"/>
              </w:rPr>
            </w:r>
            <w:r w:rsidRPr="00E0186C">
              <w:rPr>
                <w:rFonts w:cs="Arial"/>
                <w:lang w:val="en-GB"/>
              </w:rPr>
              <w:fldChar w:fldCharType="separate"/>
            </w:r>
            <w:r w:rsidRPr="00E0186C">
              <w:rPr>
                <w:rFonts w:cs="Arial"/>
                <w:lang w:val="en-GB"/>
              </w:rPr>
              <w:fldChar w:fldCharType="end"/>
            </w:r>
            <w:bookmarkEnd w:id="1"/>
          </w:p>
        </w:tc>
        <w:tc>
          <w:tcPr>
            <w:tcW w:w="665" w:type="dxa"/>
          </w:tcPr>
          <w:p w14:paraId="68A9F6A5" w14:textId="4EA4BDF6" w:rsidR="00E0186C" w:rsidRPr="00E0186C" w:rsidRDefault="00E0186C" w:rsidP="00F417F7">
            <w:pPr>
              <w:pStyle w:val="berschrift6"/>
              <w:rPr>
                <w:rFonts w:cs="Arial"/>
                <w:lang w:val="en-GB"/>
              </w:rPr>
            </w:pPr>
            <w:r w:rsidRPr="00E0186C">
              <w:rPr>
                <w:rFonts w:cs="Arial"/>
                <w:lang w:val="en-GB"/>
              </w:rPr>
              <w:fldChar w:fldCharType="begin">
                <w:ffData>
                  <w:name w:val="Kontrollkästchen26"/>
                  <w:enabled/>
                  <w:calcOnExit w:val="0"/>
                  <w:checkBox>
                    <w:sizeAuto/>
                    <w:default w:val="0"/>
                  </w:checkBox>
                </w:ffData>
              </w:fldChar>
            </w:r>
            <w:r w:rsidRPr="00E0186C">
              <w:rPr>
                <w:rFonts w:cs="Arial"/>
                <w:lang w:val="en-GB"/>
              </w:rPr>
              <w:instrText xml:space="preserve"> FORMCHECKBOX </w:instrText>
            </w:r>
            <w:r w:rsidRPr="00E0186C">
              <w:rPr>
                <w:rFonts w:cs="Arial"/>
                <w:lang w:val="en-GB"/>
              </w:rPr>
            </w:r>
            <w:r w:rsidRPr="00E0186C">
              <w:rPr>
                <w:rFonts w:cs="Arial"/>
                <w:lang w:val="en-GB"/>
              </w:rPr>
              <w:fldChar w:fldCharType="separate"/>
            </w:r>
            <w:r w:rsidRPr="00E0186C">
              <w:rPr>
                <w:rFonts w:cs="Arial"/>
                <w:lang w:val="en-GB"/>
              </w:rPr>
              <w:fldChar w:fldCharType="end"/>
            </w:r>
          </w:p>
        </w:tc>
      </w:tr>
      <w:tr w:rsidR="00E0186C" w:rsidRPr="00E0186C" w14:paraId="48E1E2B4" w14:textId="4CB4BD8C" w:rsidTr="00E11F33">
        <w:trPr>
          <w:cantSplit/>
          <w:trHeight w:val="300"/>
        </w:trPr>
        <w:tc>
          <w:tcPr>
            <w:tcW w:w="6850" w:type="dxa"/>
            <w:gridSpan w:val="4"/>
            <w:tcBorders>
              <w:top w:val="single" w:sz="4" w:space="0" w:color="000000" w:themeColor="text1"/>
              <w:bottom w:val="single" w:sz="4" w:space="0" w:color="000000" w:themeColor="text1"/>
            </w:tcBorders>
          </w:tcPr>
          <w:p w14:paraId="26955520" w14:textId="26CBAF49" w:rsidR="00E0186C" w:rsidRPr="00E0186C" w:rsidRDefault="00E0186C" w:rsidP="00F417F7">
            <w:pPr>
              <w:rPr>
                <w:rFonts w:ascii="Arial" w:hAnsi="Arial" w:cs="Arial"/>
                <w:b/>
                <w:bCs/>
                <w:noProof/>
                <w:lang w:val="en-GB"/>
              </w:rPr>
            </w:pPr>
            <w:r w:rsidRPr="00E0186C">
              <w:rPr>
                <w:rFonts w:ascii="Arial" w:hAnsi="Arial" w:cs="Arial"/>
                <w:b/>
                <w:lang w:val="en-GB"/>
              </w:rPr>
              <w:fldChar w:fldCharType="begin">
                <w:ffData>
                  <w:name w:val="Text73"/>
                  <w:enabled/>
                  <w:calcOnExit w:val="0"/>
                  <w:textInput>
                    <w:maxLength w:val="500"/>
                  </w:textInput>
                </w:ffData>
              </w:fldChar>
            </w:r>
            <w:r w:rsidRPr="00E0186C">
              <w:rPr>
                <w:rFonts w:ascii="Arial" w:hAnsi="Arial" w:cs="Arial"/>
                <w:b/>
                <w:lang w:val="en-GB"/>
              </w:rPr>
              <w:instrText xml:space="preserve"> </w:instrText>
            </w:r>
            <w:bookmarkStart w:id="2" w:name="Text73"/>
            <w:r w:rsidRPr="00E0186C">
              <w:rPr>
                <w:rFonts w:ascii="Arial" w:hAnsi="Arial" w:cs="Arial"/>
                <w:b/>
                <w:lang w:val="en-GB"/>
              </w:rPr>
              <w:instrText xml:space="preserve">FORMTEXT </w:instrText>
            </w:r>
            <w:r w:rsidRPr="00E0186C">
              <w:rPr>
                <w:rFonts w:ascii="Arial" w:hAnsi="Arial" w:cs="Arial"/>
                <w:b/>
                <w:lang w:val="en-GB"/>
              </w:rPr>
            </w:r>
            <w:r w:rsidRPr="00E0186C">
              <w:rPr>
                <w:rFonts w:ascii="Arial" w:hAnsi="Arial" w:cs="Arial"/>
                <w:b/>
                <w:lang w:val="en-GB"/>
              </w:rPr>
              <w:fldChar w:fldCharType="separate"/>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lang w:val="en-GB"/>
              </w:rPr>
              <w:fldChar w:fldCharType="end"/>
            </w:r>
            <w:bookmarkEnd w:id="2"/>
          </w:p>
        </w:tc>
        <w:tc>
          <w:tcPr>
            <w:tcW w:w="661" w:type="dxa"/>
            <w:tcBorders>
              <w:top w:val="single" w:sz="4" w:space="0" w:color="000000" w:themeColor="text1"/>
              <w:bottom w:val="single" w:sz="4" w:space="0" w:color="000000" w:themeColor="text1"/>
            </w:tcBorders>
            <w:shd w:val="clear" w:color="auto" w:fill="FFFFFF" w:themeFill="background1"/>
          </w:tcPr>
          <w:p w14:paraId="26873F85" w14:textId="77777777" w:rsidR="00E0186C" w:rsidRPr="00E0186C" w:rsidRDefault="00E0186C" w:rsidP="00F417F7">
            <w:pPr>
              <w:jc w:val="center"/>
              <w:rPr>
                <w:rFonts w:ascii="Arial" w:hAnsi="Arial" w:cs="Arial"/>
                <w:b/>
                <w:lang w:val="en-GB"/>
              </w:rPr>
            </w:pPr>
          </w:p>
        </w:tc>
        <w:tc>
          <w:tcPr>
            <w:tcW w:w="661" w:type="dxa"/>
            <w:tcBorders>
              <w:bottom w:val="single" w:sz="4" w:space="0" w:color="000000" w:themeColor="text1"/>
            </w:tcBorders>
          </w:tcPr>
          <w:p w14:paraId="2D9CA58A" w14:textId="1FD48411" w:rsidR="00E0186C" w:rsidRPr="00E0186C" w:rsidRDefault="00E0186C" w:rsidP="00F417F7">
            <w:pPr>
              <w:jc w:val="center"/>
              <w:rPr>
                <w:rFonts w:ascii="Arial" w:hAnsi="Arial" w:cs="Arial"/>
                <w:b/>
                <w:lang w:val="en-GB"/>
              </w:rPr>
            </w:pPr>
            <w:r w:rsidRPr="00E0186C">
              <w:rPr>
                <w:rFonts w:ascii="Arial" w:hAnsi="Arial" w:cs="Arial"/>
                <w:lang w:val="en-GB"/>
              </w:rPr>
              <w:fldChar w:fldCharType="begin">
                <w:ffData>
                  <w:name w:val="Kontrollkästchen26"/>
                  <w:enabled/>
                  <w:calcOnExit w:val="0"/>
                  <w:checkBox>
                    <w:sizeAuto/>
                    <w:default w:val="0"/>
                  </w:checkBox>
                </w:ffData>
              </w:fldChar>
            </w:r>
            <w:r w:rsidRPr="00E0186C">
              <w:rPr>
                <w:rFonts w:ascii="Arial" w:hAnsi="Arial" w:cs="Arial"/>
                <w:lang w:val="en-GB"/>
              </w:rPr>
              <w:instrText xml:space="preserve"> FORMCHECKBOX </w:instrText>
            </w:r>
            <w:r w:rsidRPr="00E0186C">
              <w:rPr>
                <w:rFonts w:ascii="Arial" w:hAnsi="Arial" w:cs="Arial"/>
                <w:lang w:val="en-GB"/>
              </w:rPr>
            </w:r>
            <w:r w:rsidRPr="00E0186C">
              <w:rPr>
                <w:rFonts w:ascii="Arial" w:hAnsi="Arial" w:cs="Arial"/>
                <w:lang w:val="en-GB"/>
              </w:rPr>
              <w:fldChar w:fldCharType="separate"/>
            </w:r>
            <w:r w:rsidRPr="00E0186C">
              <w:rPr>
                <w:rFonts w:ascii="Arial" w:hAnsi="Arial" w:cs="Arial"/>
                <w:lang w:val="en-GB"/>
              </w:rPr>
              <w:fldChar w:fldCharType="end"/>
            </w:r>
          </w:p>
        </w:tc>
        <w:tc>
          <w:tcPr>
            <w:tcW w:w="661" w:type="dxa"/>
          </w:tcPr>
          <w:p w14:paraId="6D8758E6" w14:textId="77777777" w:rsidR="00E0186C" w:rsidRPr="00E0186C" w:rsidRDefault="00E0186C" w:rsidP="00F417F7">
            <w:pPr>
              <w:pStyle w:val="berschrift6"/>
              <w:rPr>
                <w:rFonts w:cs="Arial"/>
                <w:lang w:val="en-GB"/>
              </w:rPr>
            </w:pPr>
            <w:r w:rsidRPr="00E0186C">
              <w:rPr>
                <w:rFonts w:cs="Arial"/>
                <w:lang w:val="en-GB"/>
              </w:rPr>
              <w:fldChar w:fldCharType="begin">
                <w:ffData>
                  <w:name w:val="Kontrollkästchen31"/>
                  <w:enabled/>
                  <w:calcOnExit w:val="0"/>
                  <w:checkBox>
                    <w:sizeAuto/>
                    <w:default w:val="0"/>
                  </w:checkBox>
                </w:ffData>
              </w:fldChar>
            </w:r>
            <w:bookmarkStart w:id="3" w:name="Kontrollkästchen31"/>
            <w:r w:rsidRPr="00E0186C">
              <w:rPr>
                <w:rFonts w:cs="Arial"/>
                <w:lang w:val="en-GB"/>
              </w:rPr>
              <w:instrText xml:space="preserve"> FORMCHECKBOX </w:instrText>
            </w:r>
            <w:r w:rsidRPr="00E0186C">
              <w:rPr>
                <w:rFonts w:cs="Arial"/>
                <w:lang w:val="en-GB"/>
              </w:rPr>
            </w:r>
            <w:r w:rsidRPr="00E0186C">
              <w:rPr>
                <w:rFonts w:cs="Arial"/>
                <w:lang w:val="en-GB"/>
              </w:rPr>
              <w:fldChar w:fldCharType="separate"/>
            </w:r>
            <w:r w:rsidRPr="00E0186C">
              <w:rPr>
                <w:rFonts w:cs="Arial"/>
                <w:lang w:val="en-GB"/>
              </w:rPr>
              <w:fldChar w:fldCharType="end"/>
            </w:r>
            <w:bookmarkEnd w:id="3"/>
          </w:p>
        </w:tc>
        <w:tc>
          <w:tcPr>
            <w:tcW w:w="665" w:type="dxa"/>
          </w:tcPr>
          <w:p w14:paraId="282A2FE6" w14:textId="21185DD0" w:rsidR="00E0186C" w:rsidRPr="00E0186C" w:rsidRDefault="00E0186C" w:rsidP="00F417F7">
            <w:pPr>
              <w:pStyle w:val="berschrift6"/>
              <w:rPr>
                <w:rFonts w:cs="Arial"/>
                <w:lang w:val="en-GB"/>
              </w:rPr>
            </w:pPr>
            <w:r w:rsidRPr="00E0186C">
              <w:rPr>
                <w:rFonts w:cs="Arial"/>
                <w:lang w:val="en-GB"/>
              </w:rPr>
              <w:fldChar w:fldCharType="begin">
                <w:ffData>
                  <w:name w:val="Kontrollkästchen31"/>
                  <w:enabled/>
                  <w:calcOnExit w:val="0"/>
                  <w:checkBox>
                    <w:sizeAuto/>
                    <w:default w:val="0"/>
                  </w:checkBox>
                </w:ffData>
              </w:fldChar>
            </w:r>
            <w:r w:rsidRPr="00E0186C">
              <w:rPr>
                <w:rFonts w:cs="Arial"/>
                <w:lang w:val="en-GB"/>
              </w:rPr>
              <w:instrText xml:space="preserve"> FORMCHECKBOX </w:instrText>
            </w:r>
            <w:r w:rsidRPr="00E0186C">
              <w:rPr>
                <w:rFonts w:cs="Arial"/>
                <w:lang w:val="en-GB"/>
              </w:rPr>
            </w:r>
            <w:r w:rsidRPr="00E0186C">
              <w:rPr>
                <w:rFonts w:cs="Arial"/>
                <w:lang w:val="en-GB"/>
              </w:rPr>
              <w:fldChar w:fldCharType="separate"/>
            </w:r>
            <w:r w:rsidRPr="00E0186C">
              <w:rPr>
                <w:rFonts w:cs="Arial"/>
                <w:lang w:val="en-GB"/>
              </w:rPr>
              <w:fldChar w:fldCharType="end"/>
            </w:r>
          </w:p>
        </w:tc>
      </w:tr>
      <w:tr w:rsidR="00E0186C" w:rsidRPr="00E0186C" w14:paraId="32E8527D" w14:textId="77777777" w:rsidTr="00E11F33">
        <w:trPr>
          <w:cantSplit/>
          <w:trHeight w:val="300"/>
        </w:trPr>
        <w:tc>
          <w:tcPr>
            <w:tcW w:w="6850" w:type="dxa"/>
            <w:gridSpan w:val="4"/>
            <w:tcBorders>
              <w:top w:val="single" w:sz="4" w:space="0" w:color="000000" w:themeColor="text1"/>
              <w:bottom w:val="single" w:sz="4" w:space="0" w:color="000000" w:themeColor="text1"/>
            </w:tcBorders>
          </w:tcPr>
          <w:p w14:paraId="77C58ADA" w14:textId="1F075BAD" w:rsidR="00E0186C" w:rsidRPr="00E0186C" w:rsidRDefault="00E0186C" w:rsidP="007B5E59">
            <w:pPr>
              <w:rPr>
                <w:rFonts w:ascii="Arial" w:hAnsi="Arial" w:cs="Arial"/>
                <w:b/>
                <w:lang w:val="en-GB"/>
              </w:rPr>
            </w:pPr>
            <w:r w:rsidRPr="00E0186C">
              <w:rPr>
                <w:rFonts w:ascii="Arial" w:hAnsi="Arial" w:cs="Arial"/>
                <w:b/>
                <w:lang w:val="en-GB"/>
              </w:rPr>
              <w:fldChar w:fldCharType="begin">
                <w:ffData>
                  <w:name w:val="Text73"/>
                  <w:enabled/>
                  <w:calcOnExit w:val="0"/>
                  <w:textInput>
                    <w:maxLength w:val="500"/>
                  </w:textInput>
                </w:ffData>
              </w:fldChar>
            </w:r>
            <w:r w:rsidRPr="00E0186C">
              <w:rPr>
                <w:rFonts w:ascii="Arial" w:hAnsi="Arial" w:cs="Arial"/>
                <w:b/>
                <w:lang w:val="en-GB"/>
              </w:rPr>
              <w:instrText xml:space="preserve"> FORMTEXT </w:instrText>
            </w:r>
            <w:r w:rsidRPr="00E0186C">
              <w:rPr>
                <w:rFonts w:ascii="Arial" w:hAnsi="Arial" w:cs="Arial"/>
                <w:b/>
                <w:lang w:val="en-GB"/>
              </w:rPr>
            </w:r>
            <w:r w:rsidRPr="00E0186C">
              <w:rPr>
                <w:rFonts w:ascii="Arial" w:hAnsi="Arial" w:cs="Arial"/>
                <w:b/>
                <w:lang w:val="en-GB"/>
              </w:rPr>
              <w:fldChar w:fldCharType="separate"/>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lang w:val="en-GB"/>
              </w:rPr>
              <w:fldChar w:fldCharType="end"/>
            </w:r>
          </w:p>
        </w:tc>
        <w:tc>
          <w:tcPr>
            <w:tcW w:w="661" w:type="dxa"/>
            <w:tcBorders>
              <w:top w:val="single" w:sz="4" w:space="0" w:color="000000" w:themeColor="text1"/>
              <w:bottom w:val="single" w:sz="4" w:space="0" w:color="000000" w:themeColor="text1"/>
            </w:tcBorders>
            <w:shd w:val="clear" w:color="auto" w:fill="FFFFFF" w:themeFill="background1"/>
          </w:tcPr>
          <w:p w14:paraId="706CB7E4" w14:textId="77777777" w:rsidR="00E0186C" w:rsidRPr="00E0186C" w:rsidRDefault="00E0186C" w:rsidP="007B5E59">
            <w:pPr>
              <w:jc w:val="center"/>
              <w:rPr>
                <w:rFonts w:ascii="Arial" w:hAnsi="Arial" w:cs="Arial"/>
                <w:b/>
                <w:lang w:val="en-GB"/>
              </w:rPr>
            </w:pPr>
          </w:p>
        </w:tc>
        <w:tc>
          <w:tcPr>
            <w:tcW w:w="661" w:type="dxa"/>
            <w:tcBorders>
              <w:top w:val="single" w:sz="4" w:space="0" w:color="000000" w:themeColor="text1"/>
              <w:bottom w:val="single" w:sz="4" w:space="0" w:color="000000" w:themeColor="text1"/>
            </w:tcBorders>
          </w:tcPr>
          <w:p w14:paraId="15D798D9" w14:textId="77777777" w:rsidR="00E0186C" w:rsidRPr="00E0186C" w:rsidRDefault="00E0186C" w:rsidP="007B5E59">
            <w:pPr>
              <w:jc w:val="center"/>
              <w:rPr>
                <w:rFonts w:ascii="Arial" w:hAnsi="Arial" w:cs="Arial"/>
                <w:lang w:val="en-GB"/>
              </w:rPr>
            </w:pPr>
          </w:p>
        </w:tc>
        <w:tc>
          <w:tcPr>
            <w:tcW w:w="661" w:type="dxa"/>
          </w:tcPr>
          <w:p w14:paraId="0B0F696B" w14:textId="02D47F18" w:rsidR="00E0186C" w:rsidRPr="00E0186C" w:rsidRDefault="00E0186C" w:rsidP="007B5E59">
            <w:pPr>
              <w:pStyle w:val="berschrift6"/>
              <w:rPr>
                <w:rFonts w:cs="Arial"/>
                <w:lang w:val="en-GB"/>
              </w:rPr>
            </w:pPr>
            <w:r w:rsidRPr="00E0186C">
              <w:rPr>
                <w:rFonts w:cs="Arial"/>
                <w:lang w:val="en-GB"/>
              </w:rPr>
              <w:fldChar w:fldCharType="begin">
                <w:ffData>
                  <w:name w:val="Kontrollkästchen31"/>
                  <w:enabled/>
                  <w:calcOnExit w:val="0"/>
                  <w:checkBox>
                    <w:sizeAuto/>
                    <w:default w:val="0"/>
                  </w:checkBox>
                </w:ffData>
              </w:fldChar>
            </w:r>
            <w:r w:rsidRPr="00E0186C">
              <w:rPr>
                <w:rFonts w:cs="Arial"/>
                <w:lang w:val="en-GB"/>
              </w:rPr>
              <w:instrText xml:space="preserve"> FORMCHECKBOX </w:instrText>
            </w:r>
            <w:r w:rsidRPr="00E0186C">
              <w:rPr>
                <w:rFonts w:cs="Arial"/>
                <w:lang w:val="en-GB"/>
              </w:rPr>
            </w:r>
            <w:r w:rsidRPr="00E0186C">
              <w:rPr>
                <w:rFonts w:cs="Arial"/>
                <w:lang w:val="en-GB"/>
              </w:rPr>
              <w:fldChar w:fldCharType="separate"/>
            </w:r>
            <w:r w:rsidRPr="00E0186C">
              <w:rPr>
                <w:rFonts w:cs="Arial"/>
                <w:lang w:val="en-GB"/>
              </w:rPr>
              <w:fldChar w:fldCharType="end"/>
            </w:r>
          </w:p>
        </w:tc>
        <w:tc>
          <w:tcPr>
            <w:tcW w:w="665" w:type="dxa"/>
          </w:tcPr>
          <w:p w14:paraId="1F80FFF6" w14:textId="122287C8" w:rsidR="00E0186C" w:rsidRPr="00E0186C" w:rsidRDefault="00E0186C" w:rsidP="007B5E59">
            <w:pPr>
              <w:pStyle w:val="berschrift6"/>
              <w:rPr>
                <w:rFonts w:cs="Arial"/>
                <w:lang w:val="en-GB"/>
              </w:rPr>
            </w:pPr>
            <w:r w:rsidRPr="00E0186C">
              <w:rPr>
                <w:rFonts w:cs="Arial"/>
                <w:lang w:val="en-GB"/>
              </w:rPr>
              <w:fldChar w:fldCharType="begin">
                <w:ffData>
                  <w:name w:val="Kontrollkästchen31"/>
                  <w:enabled/>
                  <w:calcOnExit w:val="0"/>
                  <w:checkBox>
                    <w:sizeAuto/>
                    <w:default w:val="0"/>
                  </w:checkBox>
                </w:ffData>
              </w:fldChar>
            </w:r>
            <w:r w:rsidRPr="00E0186C">
              <w:rPr>
                <w:rFonts w:cs="Arial"/>
                <w:lang w:val="en-GB"/>
              </w:rPr>
              <w:instrText xml:space="preserve"> FORMCHECKBOX </w:instrText>
            </w:r>
            <w:r w:rsidRPr="00E0186C">
              <w:rPr>
                <w:rFonts w:cs="Arial"/>
                <w:lang w:val="en-GB"/>
              </w:rPr>
            </w:r>
            <w:r w:rsidRPr="00E0186C">
              <w:rPr>
                <w:rFonts w:cs="Arial"/>
                <w:lang w:val="en-GB"/>
              </w:rPr>
              <w:fldChar w:fldCharType="separate"/>
            </w:r>
            <w:r w:rsidRPr="00E0186C">
              <w:rPr>
                <w:rFonts w:cs="Arial"/>
                <w:lang w:val="en-GB"/>
              </w:rPr>
              <w:fldChar w:fldCharType="end"/>
            </w:r>
          </w:p>
        </w:tc>
      </w:tr>
      <w:tr w:rsidR="00E0186C" w:rsidRPr="00E0186C" w14:paraId="0B2BFB47" w14:textId="77777777" w:rsidTr="009239AB">
        <w:trPr>
          <w:cantSplit/>
          <w:trHeight w:val="300"/>
        </w:trPr>
        <w:tc>
          <w:tcPr>
            <w:tcW w:w="6850" w:type="dxa"/>
            <w:gridSpan w:val="4"/>
            <w:tcBorders>
              <w:top w:val="single" w:sz="4" w:space="0" w:color="000000" w:themeColor="text1"/>
              <w:bottom w:val="single" w:sz="4" w:space="0" w:color="000000" w:themeColor="text1"/>
            </w:tcBorders>
          </w:tcPr>
          <w:p w14:paraId="5E52146D" w14:textId="7854C294" w:rsidR="00E0186C" w:rsidRPr="00E0186C" w:rsidRDefault="00E0186C" w:rsidP="007B5E59">
            <w:pPr>
              <w:rPr>
                <w:rFonts w:ascii="Arial" w:hAnsi="Arial" w:cs="Arial"/>
                <w:b/>
                <w:lang w:val="en-GB"/>
              </w:rPr>
            </w:pPr>
            <w:r w:rsidRPr="00E0186C">
              <w:rPr>
                <w:rFonts w:ascii="Arial" w:hAnsi="Arial" w:cs="Arial"/>
                <w:b/>
                <w:lang w:val="en-GB"/>
              </w:rPr>
              <w:fldChar w:fldCharType="begin">
                <w:ffData>
                  <w:name w:val="Text73"/>
                  <w:enabled/>
                  <w:calcOnExit w:val="0"/>
                  <w:textInput>
                    <w:maxLength w:val="500"/>
                  </w:textInput>
                </w:ffData>
              </w:fldChar>
            </w:r>
            <w:r w:rsidRPr="00E0186C">
              <w:rPr>
                <w:rFonts w:ascii="Arial" w:hAnsi="Arial" w:cs="Arial"/>
                <w:b/>
                <w:lang w:val="en-GB"/>
              </w:rPr>
              <w:instrText xml:space="preserve"> FORMTEXT </w:instrText>
            </w:r>
            <w:r w:rsidRPr="00E0186C">
              <w:rPr>
                <w:rFonts w:ascii="Arial" w:hAnsi="Arial" w:cs="Arial"/>
                <w:b/>
                <w:lang w:val="en-GB"/>
              </w:rPr>
            </w:r>
            <w:r w:rsidRPr="00E0186C">
              <w:rPr>
                <w:rFonts w:ascii="Arial" w:hAnsi="Arial" w:cs="Arial"/>
                <w:b/>
                <w:lang w:val="en-GB"/>
              </w:rPr>
              <w:fldChar w:fldCharType="separate"/>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lang w:val="en-GB"/>
              </w:rPr>
              <w:fldChar w:fldCharType="end"/>
            </w:r>
          </w:p>
        </w:tc>
        <w:tc>
          <w:tcPr>
            <w:tcW w:w="661" w:type="dxa"/>
            <w:tcBorders>
              <w:top w:val="single" w:sz="4" w:space="0" w:color="000000" w:themeColor="text1"/>
              <w:bottom w:val="single" w:sz="4" w:space="0" w:color="000000" w:themeColor="text1"/>
            </w:tcBorders>
            <w:shd w:val="clear" w:color="auto" w:fill="FFFFFF" w:themeFill="background1"/>
          </w:tcPr>
          <w:p w14:paraId="0DE693CF" w14:textId="77777777" w:rsidR="00E0186C" w:rsidRPr="00E0186C" w:rsidRDefault="00E0186C" w:rsidP="007B5E59">
            <w:pPr>
              <w:jc w:val="center"/>
              <w:rPr>
                <w:rFonts w:ascii="Arial" w:hAnsi="Arial" w:cs="Arial"/>
                <w:b/>
                <w:lang w:val="en-GB"/>
              </w:rPr>
            </w:pPr>
          </w:p>
        </w:tc>
        <w:tc>
          <w:tcPr>
            <w:tcW w:w="661" w:type="dxa"/>
            <w:tcBorders>
              <w:top w:val="single" w:sz="4" w:space="0" w:color="000000" w:themeColor="text1"/>
              <w:bottom w:val="single" w:sz="4" w:space="0" w:color="000000" w:themeColor="text1"/>
            </w:tcBorders>
          </w:tcPr>
          <w:p w14:paraId="61C1297D" w14:textId="77777777" w:rsidR="00E0186C" w:rsidRPr="00E0186C" w:rsidRDefault="00E0186C" w:rsidP="007B5E59">
            <w:pPr>
              <w:jc w:val="center"/>
              <w:rPr>
                <w:rFonts w:ascii="Arial" w:hAnsi="Arial" w:cs="Arial"/>
                <w:lang w:val="en-GB"/>
              </w:rPr>
            </w:pPr>
          </w:p>
        </w:tc>
        <w:tc>
          <w:tcPr>
            <w:tcW w:w="661" w:type="dxa"/>
            <w:tcBorders>
              <w:bottom w:val="single" w:sz="4" w:space="0" w:color="000000" w:themeColor="text1"/>
            </w:tcBorders>
          </w:tcPr>
          <w:p w14:paraId="4A619094" w14:textId="77777777" w:rsidR="00E0186C" w:rsidRPr="00E0186C" w:rsidRDefault="00E0186C" w:rsidP="007B5E59">
            <w:pPr>
              <w:pStyle w:val="berschrift6"/>
              <w:rPr>
                <w:rFonts w:cs="Arial"/>
                <w:lang w:val="en-GB"/>
              </w:rPr>
            </w:pPr>
          </w:p>
        </w:tc>
        <w:tc>
          <w:tcPr>
            <w:tcW w:w="665" w:type="dxa"/>
          </w:tcPr>
          <w:p w14:paraId="07560C8C" w14:textId="246746C3" w:rsidR="00E0186C" w:rsidRPr="00E0186C" w:rsidRDefault="00E0186C" w:rsidP="007B5E59">
            <w:pPr>
              <w:pStyle w:val="berschrift6"/>
              <w:rPr>
                <w:rFonts w:cs="Arial"/>
                <w:lang w:val="en-GB"/>
              </w:rPr>
            </w:pPr>
            <w:r w:rsidRPr="00E0186C">
              <w:rPr>
                <w:rFonts w:cs="Arial"/>
                <w:lang w:val="en-GB"/>
              </w:rPr>
              <w:fldChar w:fldCharType="begin">
                <w:ffData>
                  <w:name w:val="Kontrollkästchen31"/>
                  <w:enabled/>
                  <w:calcOnExit w:val="0"/>
                  <w:checkBox>
                    <w:sizeAuto/>
                    <w:default w:val="0"/>
                  </w:checkBox>
                </w:ffData>
              </w:fldChar>
            </w:r>
            <w:r w:rsidRPr="00E0186C">
              <w:rPr>
                <w:rFonts w:cs="Arial"/>
                <w:lang w:val="en-GB"/>
              </w:rPr>
              <w:instrText xml:space="preserve"> FORMCHECKBOX </w:instrText>
            </w:r>
            <w:r w:rsidRPr="00E0186C">
              <w:rPr>
                <w:rFonts w:cs="Arial"/>
                <w:lang w:val="en-GB"/>
              </w:rPr>
            </w:r>
            <w:r w:rsidRPr="00E0186C">
              <w:rPr>
                <w:rFonts w:cs="Arial"/>
                <w:lang w:val="en-GB"/>
              </w:rPr>
              <w:fldChar w:fldCharType="separate"/>
            </w:r>
            <w:r w:rsidRPr="00E0186C">
              <w:rPr>
                <w:rFonts w:cs="Arial"/>
                <w:lang w:val="en-GB"/>
              </w:rPr>
              <w:fldChar w:fldCharType="end"/>
            </w:r>
          </w:p>
        </w:tc>
      </w:tr>
      <w:tr w:rsidR="00E0186C" w:rsidRPr="00E0186C" w14:paraId="7636148B" w14:textId="77777777" w:rsidTr="00AE0829">
        <w:trPr>
          <w:cantSplit/>
          <w:trHeight w:val="300"/>
        </w:trPr>
        <w:tc>
          <w:tcPr>
            <w:tcW w:w="1699" w:type="dxa"/>
            <w:vAlign w:val="center"/>
          </w:tcPr>
          <w:p w14:paraId="320BEB3E" w14:textId="6A11E39F" w:rsidR="00E0186C" w:rsidRPr="00E0186C" w:rsidRDefault="00E0186C">
            <w:pPr>
              <w:spacing w:before="120" w:line="264" w:lineRule="auto"/>
              <w:rPr>
                <w:rFonts w:ascii="Arial" w:hAnsi="Arial" w:cs="Arial"/>
                <w:b/>
                <w:sz w:val="16"/>
                <w:szCs w:val="16"/>
                <w:lang w:val="en-GB"/>
              </w:rPr>
            </w:pPr>
            <w:r w:rsidRPr="00E0186C">
              <w:rPr>
                <w:rFonts w:ascii="Arial" w:hAnsi="Arial" w:cs="Arial"/>
                <w:b/>
                <w:sz w:val="16"/>
                <w:szCs w:val="16"/>
                <w:lang w:val="en-GB"/>
              </w:rPr>
              <w:t xml:space="preserve">A </w:t>
            </w:r>
            <w:r w:rsidR="000A0642" w:rsidRPr="00E0186C">
              <w:rPr>
                <w:rFonts w:ascii="Arial" w:hAnsi="Arial" w:cs="Arial"/>
                <w:sz w:val="16"/>
                <w:szCs w:val="16"/>
                <w:lang w:val="en-GB"/>
              </w:rPr>
              <w:t>- Applicant</w:t>
            </w:r>
            <w:r w:rsidRPr="00E0186C">
              <w:rPr>
                <w:rFonts w:ascii="Arial" w:hAnsi="Arial" w:cs="Arial"/>
                <w:sz w:val="16"/>
                <w:szCs w:val="16"/>
                <w:vertAlign w:val="superscript"/>
                <w:lang w:val="en-GB"/>
              </w:rPr>
              <w:t>1</w:t>
            </w:r>
            <w:r w:rsidR="00AE0829">
              <w:rPr>
                <w:rFonts w:ascii="Arial" w:hAnsi="Arial" w:cs="Arial"/>
                <w:sz w:val="16"/>
                <w:szCs w:val="16"/>
                <w:vertAlign w:val="superscript"/>
                <w:lang w:val="en-GB"/>
              </w:rPr>
              <w:t>)</w:t>
            </w:r>
          </w:p>
        </w:tc>
        <w:tc>
          <w:tcPr>
            <w:tcW w:w="2839" w:type="dxa"/>
            <w:vAlign w:val="center"/>
          </w:tcPr>
          <w:p w14:paraId="0E4C7966" w14:textId="0A6B1040" w:rsidR="00E0186C" w:rsidRPr="00E0186C" w:rsidRDefault="00E0186C">
            <w:pPr>
              <w:spacing w:before="120" w:line="264" w:lineRule="auto"/>
              <w:rPr>
                <w:rFonts w:ascii="Arial" w:hAnsi="Arial" w:cs="Arial"/>
                <w:b/>
                <w:sz w:val="16"/>
                <w:szCs w:val="16"/>
                <w:lang w:val="en-GB"/>
              </w:rPr>
            </w:pPr>
            <w:r w:rsidRPr="00E0186C">
              <w:rPr>
                <w:rFonts w:ascii="Arial" w:hAnsi="Arial" w:cs="Arial"/>
                <w:b/>
                <w:sz w:val="16"/>
                <w:szCs w:val="16"/>
                <w:lang w:val="en-GB"/>
              </w:rPr>
              <w:t xml:space="preserve">Z </w:t>
            </w:r>
            <w:r w:rsidRPr="00E0186C">
              <w:rPr>
                <w:rFonts w:ascii="Arial" w:hAnsi="Arial" w:cs="Arial"/>
                <w:sz w:val="16"/>
                <w:szCs w:val="16"/>
                <w:lang w:val="en-GB"/>
              </w:rPr>
              <w:t>- Certificate holder</w:t>
            </w:r>
            <w:r w:rsidRPr="00E0186C">
              <w:rPr>
                <w:rFonts w:ascii="Arial" w:hAnsi="Arial" w:cs="Arial"/>
                <w:sz w:val="16"/>
                <w:szCs w:val="16"/>
                <w:vertAlign w:val="superscript"/>
                <w:lang w:val="en-GB"/>
              </w:rPr>
              <w:t>1)</w:t>
            </w:r>
            <w:r w:rsidRPr="00E0186C">
              <w:rPr>
                <w:rFonts w:ascii="Arial" w:hAnsi="Arial" w:cs="Arial"/>
                <w:sz w:val="16"/>
                <w:szCs w:val="16"/>
                <w:lang w:val="en-GB"/>
              </w:rPr>
              <w:t> (Manufacturer)</w:t>
            </w:r>
          </w:p>
        </w:tc>
        <w:tc>
          <w:tcPr>
            <w:tcW w:w="2266" w:type="dxa"/>
            <w:vAlign w:val="center"/>
          </w:tcPr>
          <w:p w14:paraId="26DA09A9" w14:textId="7710D397" w:rsidR="00E0186C" w:rsidRPr="00E0186C" w:rsidRDefault="00E0186C">
            <w:pPr>
              <w:spacing w:before="120" w:line="264" w:lineRule="auto"/>
              <w:rPr>
                <w:rFonts w:ascii="Arial" w:hAnsi="Arial" w:cs="Arial"/>
                <w:b/>
                <w:bCs/>
                <w:sz w:val="16"/>
                <w:szCs w:val="16"/>
                <w:lang w:val="en-GB"/>
              </w:rPr>
            </w:pPr>
            <w:r w:rsidRPr="00E0186C">
              <w:rPr>
                <w:rFonts w:ascii="Arial" w:hAnsi="Arial" w:cs="Arial"/>
                <w:b/>
                <w:sz w:val="16"/>
                <w:szCs w:val="16"/>
                <w:lang w:val="en-GB"/>
              </w:rPr>
              <w:t xml:space="preserve">R </w:t>
            </w:r>
            <w:r w:rsidRPr="00E0186C">
              <w:rPr>
                <w:rFonts w:ascii="Arial" w:hAnsi="Arial" w:cs="Arial"/>
                <w:sz w:val="16"/>
                <w:szCs w:val="16"/>
                <w:lang w:val="en-GB"/>
              </w:rPr>
              <w:t>- Invoice recipient</w:t>
            </w:r>
            <w:r w:rsidRPr="00E0186C">
              <w:rPr>
                <w:rFonts w:ascii="Arial" w:hAnsi="Arial" w:cs="Arial"/>
                <w:sz w:val="16"/>
                <w:szCs w:val="16"/>
                <w:vertAlign w:val="superscript"/>
                <w:lang w:val="en-GB"/>
              </w:rPr>
              <w:t>1)</w:t>
            </w:r>
          </w:p>
        </w:tc>
        <w:tc>
          <w:tcPr>
            <w:tcW w:w="2694" w:type="dxa"/>
            <w:gridSpan w:val="5"/>
            <w:vAlign w:val="center"/>
          </w:tcPr>
          <w:p w14:paraId="4F4DC973" w14:textId="07AD9DB9" w:rsidR="00E0186C" w:rsidRPr="00E0186C" w:rsidRDefault="00E0186C">
            <w:pPr>
              <w:spacing w:before="120" w:line="264" w:lineRule="auto"/>
              <w:rPr>
                <w:rFonts w:ascii="Arial" w:hAnsi="Arial" w:cs="Arial"/>
                <w:b/>
                <w:sz w:val="16"/>
                <w:szCs w:val="16"/>
                <w:lang w:val="en-GB"/>
              </w:rPr>
            </w:pPr>
            <w:r w:rsidRPr="00E0186C">
              <w:rPr>
                <w:rFonts w:ascii="Arial" w:hAnsi="Arial" w:cs="Arial"/>
                <w:b/>
                <w:sz w:val="16"/>
                <w:szCs w:val="16"/>
                <w:lang w:val="en-GB"/>
              </w:rPr>
              <w:t xml:space="preserve">F </w:t>
            </w:r>
            <w:r w:rsidRPr="00E0186C">
              <w:rPr>
                <w:rFonts w:ascii="Arial" w:hAnsi="Arial" w:cs="Arial"/>
                <w:sz w:val="16"/>
                <w:szCs w:val="16"/>
                <w:lang w:val="en-GB"/>
              </w:rPr>
              <w:t>- Production facility</w:t>
            </w:r>
          </w:p>
        </w:tc>
      </w:tr>
    </w:tbl>
    <w:p w14:paraId="63A732F0" w14:textId="77777777" w:rsidR="00AE0829" w:rsidRDefault="00AE0829">
      <w:pPr>
        <w:rPr>
          <w:rFonts w:ascii="Arial" w:hAnsi="Arial" w:cs="Arial"/>
          <w:sz w:val="16"/>
          <w:szCs w:val="16"/>
          <w:vertAlign w:val="superscript"/>
          <w:lang w:val="en-GB"/>
        </w:rPr>
      </w:pPr>
    </w:p>
    <w:p w14:paraId="6DE86600" w14:textId="3C60ABAF" w:rsidR="00C276A8" w:rsidRPr="00AE0829" w:rsidRDefault="00AE0829">
      <w:pPr>
        <w:rPr>
          <w:rFonts w:ascii="Arial" w:hAnsi="Arial" w:cs="Arial"/>
          <w:sz w:val="16"/>
          <w:szCs w:val="16"/>
          <w:highlight w:val="yellow"/>
          <w:lang w:val="en-GB"/>
        </w:rPr>
      </w:pPr>
      <w:r w:rsidRPr="00AE0829">
        <w:rPr>
          <w:rFonts w:ascii="Arial" w:hAnsi="Arial" w:cs="Arial"/>
          <w:sz w:val="16"/>
          <w:szCs w:val="16"/>
          <w:vertAlign w:val="superscript"/>
          <w:lang w:val="en-GB"/>
        </w:rPr>
        <w:t>1)</w:t>
      </w:r>
      <w:r w:rsidRPr="00AE0829">
        <w:rPr>
          <w:rFonts w:ascii="Arial" w:hAnsi="Arial" w:cs="Arial"/>
          <w:sz w:val="16"/>
          <w:szCs w:val="16"/>
          <w:lang w:val="en-GB"/>
        </w:rPr>
        <w:t xml:space="preserve"> Only one applicant, one certificate holder, and one invoice recipient are permitted.</w:t>
      </w:r>
    </w:p>
    <w:p w14:paraId="127122DC" w14:textId="77777777" w:rsidR="00AE0829" w:rsidRPr="00E0186C" w:rsidRDefault="00AE0829">
      <w:pPr>
        <w:rPr>
          <w:rFonts w:ascii="Arial" w:hAnsi="Arial" w:cs="Arial"/>
          <w:highlight w:val="yellow"/>
          <w:lang w:val="en-GB"/>
        </w:rPr>
      </w:pPr>
    </w:p>
    <w:tbl>
      <w:tblPr>
        <w:tblW w:w="9923" w:type="dxa"/>
        <w:tblLayout w:type="fixed"/>
        <w:tblCellMar>
          <w:left w:w="57" w:type="dxa"/>
          <w:right w:w="57" w:type="dxa"/>
        </w:tblCellMar>
        <w:tblLook w:val="0000" w:firstRow="0" w:lastRow="0" w:firstColumn="0" w:lastColumn="0" w:noHBand="0" w:noVBand="0"/>
      </w:tblPr>
      <w:tblGrid>
        <w:gridCol w:w="851"/>
        <w:gridCol w:w="3827"/>
        <w:gridCol w:w="2126"/>
        <w:gridCol w:w="3119"/>
      </w:tblGrid>
      <w:tr w:rsidR="0050003C" w:rsidRPr="003E5BB2" w14:paraId="4AE1E23F" w14:textId="77777777">
        <w:trPr>
          <w:cantSplit/>
          <w:trHeight w:val="288"/>
        </w:trPr>
        <w:tc>
          <w:tcPr>
            <w:tcW w:w="9923" w:type="dxa"/>
            <w:gridSpan w:val="4"/>
            <w:vAlign w:val="center"/>
          </w:tcPr>
          <w:p w14:paraId="2C9E2AEF" w14:textId="7ABF8113" w:rsidR="0050003C" w:rsidRPr="00E0186C" w:rsidRDefault="000A0642">
            <w:pPr>
              <w:jc w:val="both"/>
              <w:rPr>
                <w:rFonts w:ascii="Arial" w:hAnsi="Arial" w:cs="Arial"/>
                <w:b/>
                <w:lang w:val="en-GB"/>
              </w:rPr>
            </w:pPr>
            <w:r w:rsidRPr="006B1C0C">
              <w:rPr>
                <w:rFonts w:ascii="Arial" w:hAnsi="Arial" w:cs="Arial"/>
                <w:b/>
                <w:color w:val="000000" w:themeColor="text1"/>
                <w:lang w:val="en-GB"/>
              </w:rPr>
              <w:t>Applicant’s contact person:</w:t>
            </w:r>
          </w:p>
        </w:tc>
      </w:tr>
      <w:tr w:rsidR="0050003C" w:rsidRPr="00E0186C" w14:paraId="12815945" w14:textId="77777777" w:rsidTr="000A0642">
        <w:trPr>
          <w:cantSplit/>
          <w:trHeight w:val="360"/>
        </w:trPr>
        <w:tc>
          <w:tcPr>
            <w:tcW w:w="851" w:type="dxa"/>
            <w:vAlign w:val="center"/>
          </w:tcPr>
          <w:p w14:paraId="56B17968" w14:textId="77777777" w:rsidR="0050003C" w:rsidRPr="00E0186C" w:rsidRDefault="0050003C">
            <w:pPr>
              <w:jc w:val="both"/>
              <w:rPr>
                <w:rFonts w:ascii="Arial" w:hAnsi="Arial" w:cs="Arial"/>
                <w:b/>
                <w:lang w:val="en-GB"/>
              </w:rPr>
            </w:pPr>
            <w:r w:rsidRPr="00E0186C">
              <w:rPr>
                <w:rFonts w:ascii="Arial" w:hAnsi="Arial" w:cs="Arial"/>
                <w:b/>
                <w:lang w:val="en-GB"/>
              </w:rPr>
              <w:t>Name:</w:t>
            </w:r>
          </w:p>
        </w:tc>
        <w:tc>
          <w:tcPr>
            <w:tcW w:w="3827" w:type="dxa"/>
            <w:tcBorders>
              <w:bottom w:val="single" w:sz="4" w:space="0" w:color="auto"/>
            </w:tcBorders>
            <w:vAlign w:val="center"/>
          </w:tcPr>
          <w:p w14:paraId="718B618C" w14:textId="77777777" w:rsidR="0050003C" w:rsidRPr="00E0186C" w:rsidRDefault="0050003C">
            <w:pPr>
              <w:jc w:val="both"/>
              <w:rPr>
                <w:rFonts w:ascii="Arial" w:hAnsi="Arial" w:cs="Arial"/>
                <w:b/>
                <w:lang w:val="en-GB"/>
              </w:rPr>
            </w:pPr>
            <w:r w:rsidRPr="00E0186C">
              <w:rPr>
                <w:rFonts w:ascii="Arial" w:hAnsi="Arial" w:cs="Arial"/>
                <w:b/>
                <w:lang w:val="en-GB"/>
              </w:rPr>
              <w:fldChar w:fldCharType="begin">
                <w:ffData>
                  <w:name w:val=""/>
                  <w:enabled/>
                  <w:calcOnExit w:val="0"/>
                  <w:textInput>
                    <w:maxLength w:val="150"/>
                  </w:textInput>
                </w:ffData>
              </w:fldChar>
            </w:r>
            <w:r w:rsidRPr="00E0186C">
              <w:rPr>
                <w:rFonts w:ascii="Arial" w:hAnsi="Arial" w:cs="Arial"/>
                <w:b/>
                <w:lang w:val="en-GB"/>
              </w:rPr>
              <w:instrText xml:space="preserve"> FORMTEXT </w:instrText>
            </w:r>
            <w:r w:rsidRPr="00E0186C">
              <w:rPr>
                <w:rFonts w:ascii="Arial" w:hAnsi="Arial" w:cs="Arial"/>
                <w:b/>
                <w:lang w:val="en-GB"/>
              </w:rPr>
            </w:r>
            <w:r w:rsidRPr="00E0186C">
              <w:rPr>
                <w:rFonts w:ascii="Arial" w:hAnsi="Arial" w:cs="Arial"/>
                <w:b/>
                <w:lang w:val="en-GB"/>
              </w:rPr>
              <w:fldChar w:fldCharType="separate"/>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lang w:val="en-GB"/>
              </w:rPr>
              <w:fldChar w:fldCharType="end"/>
            </w:r>
          </w:p>
        </w:tc>
        <w:tc>
          <w:tcPr>
            <w:tcW w:w="2126" w:type="dxa"/>
            <w:vAlign w:val="center"/>
          </w:tcPr>
          <w:p w14:paraId="69E9FB45" w14:textId="38339A3C" w:rsidR="0050003C" w:rsidRPr="00904F9E" w:rsidRDefault="000A606C">
            <w:pPr>
              <w:jc w:val="both"/>
              <w:rPr>
                <w:rFonts w:ascii="Arial" w:hAnsi="Arial" w:cs="Arial"/>
                <w:b/>
                <w:sz w:val="16"/>
                <w:szCs w:val="16"/>
                <w:lang w:val="en-GB"/>
              </w:rPr>
            </w:pPr>
            <w:r w:rsidRPr="00904F9E">
              <w:rPr>
                <w:rFonts w:ascii="Arial" w:hAnsi="Arial" w:cs="Arial"/>
                <w:b/>
                <w:sz w:val="16"/>
                <w:szCs w:val="16"/>
                <w:lang w:val="en-GB"/>
              </w:rPr>
              <w:t>E-Mail of contact person</w:t>
            </w:r>
          </w:p>
        </w:tc>
        <w:tc>
          <w:tcPr>
            <w:tcW w:w="3119" w:type="dxa"/>
            <w:tcBorders>
              <w:bottom w:val="single" w:sz="4" w:space="0" w:color="auto"/>
            </w:tcBorders>
            <w:vAlign w:val="center"/>
          </w:tcPr>
          <w:p w14:paraId="50597243" w14:textId="77777777" w:rsidR="0050003C" w:rsidRPr="00904F9E" w:rsidRDefault="0050003C">
            <w:pPr>
              <w:jc w:val="both"/>
              <w:rPr>
                <w:rFonts w:ascii="Arial" w:hAnsi="Arial" w:cs="Arial"/>
                <w:b/>
                <w:lang w:val="en-GB"/>
              </w:rPr>
            </w:pPr>
            <w:r w:rsidRPr="00904F9E">
              <w:rPr>
                <w:rFonts w:ascii="Arial" w:hAnsi="Arial" w:cs="Arial"/>
                <w:b/>
                <w:lang w:val="en-GB"/>
              </w:rPr>
              <w:fldChar w:fldCharType="begin">
                <w:ffData>
                  <w:name w:val=""/>
                  <w:enabled/>
                  <w:calcOnExit w:val="0"/>
                  <w:textInput>
                    <w:maxLength w:val="150"/>
                  </w:textInput>
                </w:ffData>
              </w:fldChar>
            </w:r>
            <w:r w:rsidRPr="00904F9E">
              <w:rPr>
                <w:rFonts w:ascii="Arial" w:hAnsi="Arial" w:cs="Arial"/>
                <w:b/>
                <w:lang w:val="en-GB"/>
              </w:rPr>
              <w:instrText xml:space="preserve"> FORMTEXT </w:instrText>
            </w:r>
            <w:r w:rsidRPr="00904F9E">
              <w:rPr>
                <w:rFonts w:ascii="Arial" w:hAnsi="Arial" w:cs="Arial"/>
                <w:b/>
                <w:lang w:val="en-GB"/>
              </w:rPr>
            </w:r>
            <w:r w:rsidRPr="00904F9E">
              <w:rPr>
                <w:rFonts w:ascii="Arial" w:hAnsi="Arial" w:cs="Arial"/>
                <w:b/>
                <w:lang w:val="en-GB"/>
              </w:rPr>
              <w:fldChar w:fldCharType="separate"/>
            </w:r>
            <w:r w:rsidRPr="00904F9E">
              <w:rPr>
                <w:rFonts w:ascii="Arial" w:hAnsi="Arial" w:cs="Arial"/>
                <w:b/>
                <w:noProof/>
                <w:lang w:val="en-GB"/>
              </w:rPr>
              <w:t> </w:t>
            </w:r>
            <w:r w:rsidRPr="00904F9E">
              <w:rPr>
                <w:rFonts w:ascii="Arial" w:hAnsi="Arial" w:cs="Arial"/>
                <w:b/>
                <w:noProof/>
                <w:lang w:val="en-GB"/>
              </w:rPr>
              <w:t> </w:t>
            </w:r>
            <w:r w:rsidRPr="00904F9E">
              <w:rPr>
                <w:rFonts w:ascii="Arial" w:hAnsi="Arial" w:cs="Arial"/>
                <w:b/>
                <w:noProof/>
                <w:lang w:val="en-GB"/>
              </w:rPr>
              <w:t> </w:t>
            </w:r>
            <w:r w:rsidRPr="00904F9E">
              <w:rPr>
                <w:rFonts w:ascii="Arial" w:hAnsi="Arial" w:cs="Arial"/>
                <w:b/>
                <w:noProof/>
                <w:lang w:val="en-GB"/>
              </w:rPr>
              <w:t> </w:t>
            </w:r>
            <w:r w:rsidRPr="00904F9E">
              <w:rPr>
                <w:rFonts w:ascii="Arial" w:hAnsi="Arial" w:cs="Arial"/>
                <w:b/>
                <w:noProof/>
                <w:lang w:val="en-GB"/>
              </w:rPr>
              <w:t> </w:t>
            </w:r>
            <w:r w:rsidRPr="00904F9E">
              <w:rPr>
                <w:rFonts w:ascii="Arial" w:hAnsi="Arial" w:cs="Arial"/>
                <w:b/>
                <w:lang w:val="en-GB"/>
              </w:rPr>
              <w:fldChar w:fldCharType="end"/>
            </w:r>
          </w:p>
        </w:tc>
      </w:tr>
      <w:tr w:rsidR="000A606C" w:rsidRPr="00E0186C" w14:paraId="77DE2198" w14:textId="77777777" w:rsidTr="000A606C">
        <w:trPr>
          <w:cantSplit/>
          <w:trHeight w:val="360"/>
        </w:trPr>
        <w:tc>
          <w:tcPr>
            <w:tcW w:w="851" w:type="dxa"/>
            <w:vAlign w:val="center"/>
          </w:tcPr>
          <w:p w14:paraId="074A793F" w14:textId="77777777" w:rsidR="000A606C" w:rsidRPr="00E0186C" w:rsidRDefault="000A606C" w:rsidP="000A606C">
            <w:pPr>
              <w:jc w:val="both"/>
              <w:rPr>
                <w:rFonts w:ascii="Arial" w:hAnsi="Arial" w:cs="Arial"/>
                <w:b/>
                <w:lang w:val="en-GB"/>
              </w:rPr>
            </w:pPr>
            <w:r w:rsidRPr="00E0186C">
              <w:rPr>
                <w:rFonts w:ascii="Arial" w:hAnsi="Arial" w:cs="Arial"/>
                <w:b/>
                <w:lang w:val="en-GB"/>
              </w:rPr>
              <w:t>Tel.:</w:t>
            </w:r>
          </w:p>
        </w:tc>
        <w:tc>
          <w:tcPr>
            <w:tcW w:w="3827" w:type="dxa"/>
            <w:tcBorders>
              <w:top w:val="single" w:sz="4" w:space="0" w:color="auto"/>
              <w:bottom w:val="single" w:sz="4" w:space="0" w:color="000000" w:themeColor="text1"/>
            </w:tcBorders>
            <w:vAlign w:val="center"/>
          </w:tcPr>
          <w:p w14:paraId="4F1A1CCF" w14:textId="77777777" w:rsidR="000A606C" w:rsidRPr="00E0186C" w:rsidRDefault="000A606C" w:rsidP="000A606C">
            <w:pPr>
              <w:jc w:val="both"/>
              <w:rPr>
                <w:rFonts w:ascii="Arial" w:hAnsi="Arial" w:cs="Arial"/>
                <w:b/>
                <w:lang w:val="en-GB"/>
              </w:rPr>
            </w:pPr>
            <w:r w:rsidRPr="00E0186C">
              <w:rPr>
                <w:rFonts w:ascii="Arial" w:hAnsi="Arial" w:cs="Arial"/>
                <w:b/>
                <w:lang w:val="en-GB"/>
              </w:rPr>
              <w:fldChar w:fldCharType="begin">
                <w:ffData>
                  <w:name w:val="Text4"/>
                  <w:enabled/>
                  <w:calcOnExit w:val="0"/>
                  <w:textInput>
                    <w:maxLength w:val="50"/>
                  </w:textInput>
                </w:ffData>
              </w:fldChar>
            </w:r>
            <w:r w:rsidRPr="00E0186C">
              <w:rPr>
                <w:rFonts w:ascii="Arial" w:hAnsi="Arial" w:cs="Arial"/>
                <w:b/>
                <w:lang w:val="en-GB"/>
              </w:rPr>
              <w:instrText xml:space="preserve"> FORMTEXT </w:instrText>
            </w:r>
            <w:r w:rsidRPr="00E0186C">
              <w:rPr>
                <w:rFonts w:ascii="Arial" w:hAnsi="Arial" w:cs="Arial"/>
                <w:b/>
                <w:lang w:val="en-GB"/>
              </w:rPr>
            </w:r>
            <w:r w:rsidRPr="00E0186C">
              <w:rPr>
                <w:rFonts w:ascii="Arial" w:hAnsi="Arial" w:cs="Arial"/>
                <w:b/>
                <w:lang w:val="en-GB"/>
              </w:rPr>
              <w:fldChar w:fldCharType="separate"/>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lang w:val="en-GB"/>
              </w:rPr>
              <w:fldChar w:fldCharType="end"/>
            </w:r>
          </w:p>
        </w:tc>
        <w:tc>
          <w:tcPr>
            <w:tcW w:w="2126" w:type="dxa"/>
            <w:vAlign w:val="center"/>
          </w:tcPr>
          <w:p w14:paraId="069FC191" w14:textId="77777777" w:rsidR="000A606C" w:rsidRPr="00E0186C" w:rsidRDefault="000A606C" w:rsidP="000A606C">
            <w:pPr>
              <w:jc w:val="both"/>
              <w:rPr>
                <w:rFonts w:ascii="Arial" w:hAnsi="Arial" w:cs="Arial"/>
                <w:b/>
                <w:sz w:val="16"/>
                <w:szCs w:val="16"/>
                <w:lang w:val="en-GB"/>
              </w:rPr>
            </w:pPr>
            <w:r w:rsidRPr="00E0186C">
              <w:rPr>
                <w:rFonts w:ascii="Arial" w:hAnsi="Arial" w:cs="Arial"/>
                <w:b/>
                <w:sz w:val="16"/>
                <w:szCs w:val="16"/>
                <w:lang w:val="en-GB"/>
              </w:rPr>
              <w:t>E-Mail of</w:t>
            </w:r>
          </w:p>
          <w:p w14:paraId="441626DD" w14:textId="39D19B56" w:rsidR="000A606C" w:rsidRPr="00E0186C" w:rsidRDefault="000A606C" w:rsidP="000A606C">
            <w:pPr>
              <w:jc w:val="both"/>
              <w:rPr>
                <w:rFonts w:ascii="Arial" w:hAnsi="Arial" w:cs="Arial"/>
                <w:b/>
                <w:sz w:val="16"/>
                <w:szCs w:val="16"/>
                <w:lang w:val="en-GB"/>
              </w:rPr>
            </w:pPr>
            <w:r w:rsidRPr="00E0186C">
              <w:rPr>
                <w:rFonts w:ascii="Arial" w:hAnsi="Arial" w:cs="Arial"/>
                <w:b/>
                <w:sz w:val="16"/>
                <w:szCs w:val="16"/>
                <w:lang w:val="en-GB"/>
              </w:rPr>
              <w:t>Certificate recipient:</w:t>
            </w:r>
          </w:p>
        </w:tc>
        <w:tc>
          <w:tcPr>
            <w:tcW w:w="3119" w:type="dxa"/>
            <w:tcBorders>
              <w:top w:val="single" w:sz="4" w:space="0" w:color="auto"/>
              <w:bottom w:val="single" w:sz="4" w:space="0" w:color="000000" w:themeColor="text1"/>
            </w:tcBorders>
            <w:vAlign w:val="center"/>
          </w:tcPr>
          <w:p w14:paraId="20DDCBBF" w14:textId="77777777" w:rsidR="000A606C" w:rsidRPr="00E0186C" w:rsidRDefault="000A606C" w:rsidP="000A606C">
            <w:pPr>
              <w:jc w:val="both"/>
              <w:rPr>
                <w:rFonts w:ascii="Arial" w:hAnsi="Arial" w:cs="Arial"/>
                <w:b/>
                <w:lang w:val="en-GB"/>
              </w:rPr>
            </w:pPr>
            <w:r w:rsidRPr="00E0186C">
              <w:rPr>
                <w:rFonts w:ascii="Arial" w:hAnsi="Arial" w:cs="Arial"/>
                <w:b/>
                <w:lang w:val="en-GB"/>
              </w:rPr>
              <w:fldChar w:fldCharType="begin">
                <w:ffData>
                  <w:name w:val="Text5"/>
                  <w:enabled/>
                  <w:calcOnExit w:val="0"/>
                  <w:textInput>
                    <w:maxLength w:val="150"/>
                  </w:textInput>
                </w:ffData>
              </w:fldChar>
            </w:r>
            <w:r w:rsidRPr="00E0186C">
              <w:rPr>
                <w:rFonts w:ascii="Arial" w:hAnsi="Arial" w:cs="Arial"/>
                <w:b/>
                <w:lang w:val="en-GB"/>
              </w:rPr>
              <w:instrText xml:space="preserve"> FORMTEXT </w:instrText>
            </w:r>
            <w:r w:rsidRPr="00E0186C">
              <w:rPr>
                <w:rFonts w:ascii="Arial" w:hAnsi="Arial" w:cs="Arial"/>
                <w:b/>
                <w:lang w:val="en-GB"/>
              </w:rPr>
            </w:r>
            <w:r w:rsidRPr="00E0186C">
              <w:rPr>
                <w:rFonts w:ascii="Arial" w:hAnsi="Arial" w:cs="Arial"/>
                <w:b/>
                <w:lang w:val="en-GB"/>
              </w:rPr>
              <w:fldChar w:fldCharType="separate"/>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lang w:val="en-GB"/>
              </w:rPr>
              <w:fldChar w:fldCharType="end"/>
            </w:r>
          </w:p>
        </w:tc>
      </w:tr>
      <w:tr w:rsidR="000A606C" w:rsidRPr="000A606C" w14:paraId="47B18EE2" w14:textId="77777777" w:rsidTr="000A606C">
        <w:trPr>
          <w:cantSplit/>
          <w:trHeight w:val="360"/>
        </w:trPr>
        <w:tc>
          <w:tcPr>
            <w:tcW w:w="851" w:type="dxa"/>
            <w:vAlign w:val="center"/>
          </w:tcPr>
          <w:p w14:paraId="4A39B6EC" w14:textId="2CB6A4EF" w:rsidR="000A606C" w:rsidRPr="00904F9E" w:rsidRDefault="000A606C" w:rsidP="000A606C">
            <w:pPr>
              <w:jc w:val="both"/>
              <w:rPr>
                <w:rFonts w:ascii="Arial" w:hAnsi="Arial" w:cs="Arial"/>
                <w:b/>
                <w:lang w:val="en-GB"/>
              </w:rPr>
            </w:pPr>
            <w:r w:rsidRPr="00904F9E">
              <w:rPr>
                <w:rFonts w:ascii="Arial" w:hAnsi="Arial" w:cs="Arial"/>
                <w:b/>
                <w:sz w:val="16"/>
                <w:szCs w:val="16"/>
                <w:lang w:val="en-GB"/>
              </w:rPr>
              <w:t>VAT-number:</w:t>
            </w:r>
          </w:p>
        </w:tc>
        <w:tc>
          <w:tcPr>
            <w:tcW w:w="3827" w:type="dxa"/>
            <w:tcBorders>
              <w:top w:val="single" w:sz="4" w:space="0" w:color="000000" w:themeColor="text1"/>
              <w:bottom w:val="single" w:sz="4" w:space="0" w:color="auto"/>
            </w:tcBorders>
            <w:vAlign w:val="center"/>
          </w:tcPr>
          <w:p w14:paraId="232B5B45" w14:textId="75E242DB" w:rsidR="000A606C" w:rsidRPr="00904F9E" w:rsidRDefault="000A606C" w:rsidP="000A606C">
            <w:pPr>
              <w:jc w:val="both"/>
              <w:rPr>
                <w:rFonts w:ascii="Arial" w:hAnsi="Arial" w:cs="Arial"/>
                <w:b/>
                <w:lang w:val="en-GB"/>
              </w:rPr>
            </w:pPr>
            <w:r w:rsidRPr="00904F9E">
              <w:rPr>
                <w:rFonts w:ascii="Arial" w:hAnsi="Arial" w:cs="Arial"/>
                <w:b/>
                <w:lang w:val="en-GB"/>
              </w:rPr>
              <w:fldChar w:fldCharType="begin">
                <w:ffData>
                  <w:name w:val="Text5"/>
                  <w:enabled/>
                  <w:calcOnExit w:val="0"/>
                  <w:textInput>
                    <w:maxLength w:val="150"/>
                  </w:textInput>
                </w:ffData>
              </w:fldChar>
            </w:r>
            <w:r w:rsidRPr="00904F9E">
              <w:rPr>
                <w:rFonts w:ascii="Arial" w:hAnsi="Arial" w:cs="Arial"/>
                <w:b/>
                <w:lang w:val="en-GB"/>
              </w:rPr>
              <w:instrText xml:space="preserve"> FORMTEXT </w:instrText>
            </w:r>
            <w:r w:rsidRPr="00904F9E">
              <w:rPr>
                <w:rFonts w:ascii="Arial" w:hAnsi="Arial" w:cs="Arial"/>
                <w:b/>
                <w:lang w:val="en-GB"/>
              </w:rPr>
            </w:r>
            <w:r w:rsidRPr="00904F9E">
              <w:rPr>
                <w:rFonts w:ascii="Arial" w:hAnsi="Arial" w:cs="Arial"/>
                <w:b/>
                <w:lang w:val="en-GB"/>
              </w:rPr>
              <w:fldChar w:fldCharType="separate"/>
            </w:r>
            <w:r w:rsidRPr="00904F9E">
              <w:rPr>
                <w:rFonts w:ascii="Arial" w:hAnsi="Arial" w:cs="Arial"/>
                <w:b/>
                <w:noProof/>
                <w:lang w:val="en-GB"/>
              </w:rPr>
              <w:t> </w:t>
            </w:r>
            <w:r w:rsidRPr="00904F9E">
              <w:rPr>
                <w:rFonts w:ascii="Arial" w:hAnsi="Arial" w:cs="Arial"/>
                <w:b/>
                <w:noProof/>
                <w:lang w:val="en-GB"/>
              </w:rPr>
              <w:t> </w:t>
            </w:r>
            <w:r w:rsidRPr="00904F9E">
              <w:rPr>
                <w:rFonts w:ascii="Arial" w:hAnsi="Arial" w:cs="Arial"/>
                <w:b/>
                <w:noProof/>
                <w:lang w:val="en-GB"/>
              </w:rPr>
              <w:t> </w:t>
            </w:r>
            <w:r w:rsidRPr="00904F9E">
              <w:rPr>
                <w:rFonts w:ascii="Arial" w:hAnsi="Arial" w:cs="Arial"/>
                <w:b/>
                <w:noProof/>
                <w:lang w:val="en-GB"/>
              </w:rPr>
              <w:t> </w:t>
            </w:r>
            <w:r w:rsidRPr="00904F9E">
              <w:rPr>
                <w:rFonts w:ascii="Arial" w:hAnsi="Arial" w:cs="Arial"/>
                <w:b/>
                <w:noProof/>
                <w:lang w:val="en-GB"/>
              </w:rPr>
              <w:t> </w:t>
            </w:r>
            <w:r w:rsidRPr="00904F9E">
              <w:rPr>
                <w:rFonts w:ascii="Arial" w:hAnsi="Arial" w:cs="Arial"/>
                <w:b/>
                <w:lang w:val="en-GB"/>
              </w:rPr>
              <w:fldChar w:fldCharType="end"/>
            </w:r>
          </w:p>
        </w:tc>
        <w:tc>
          <w:tcPr>
            <w:tcW w:w="2126" w:type="dxa"/>
            <w:vAlign w:val="center"/>
          </w:tcPr>
          <w:p w14:paraId="5159303F" w14:textId="39410CE8" w:rsidR="000A606C" w:rsidRPr="00E0186C" w:rsidRDefault="000A606C" w:rsidP="000A606C">
            <w:pPr>
              <w:jc w:val="both"/>
              <w:rPr>
                <w:rFonts w:ascii="Arial" w:hAnsi="Arial" w:cs="Arial"/>
                <w:b/>
                <w:sz w:val="16"/>
                <w:szCs w:val="16"/>
                <w:highlight w:val="lightGray"/>
                <w:lang w:val="en-GB"/>
              </w:rPr>
            </w:pPr>
            <w:r w:rsidRPr="00E0186C">
              <w:rPr>
                <w:rFonts w:ascii="Arial" w:hAnsi="Arial" w:cs="Arial"/>
                <w:b/>
                <w:sz w:val="16"/>
                <w:szCs w:val="16"/>
                <w:lang w:val="en-GB"/>
              </w:rPr>
              <w:t>E-Mail of invoice recipient:</w:t>
            </w:r>
          </w:p>
        </w:tc>
        <w:tc>
          <w:tcPr>
            <w:tcW w:w="3119" w:type="dxa"/>
            <w:tcBorders>
              <w:top w:val="single" w:sz="4" w:space="0" w:color="000000" w:themeColor="text1"/>
              <w:bottom w:val="single" w:sz="4" w:space="0" w:color="auto"/>
            </w:tcBorders>
            <w:vAlign w:val="center"/>
          </w:tcPr>
          <w:p w14:paraId="659CB3FB" w14:textId="04AF6B95" w:rsidR="000A606C" w:rsidRPr="00E0186C" w:rsidRDefault="000A606C" w:rsidP="000A606C">
            <w:pPr>
              <w:jc w:val="both"/>
              <w:rPr>
                <w:rFonts w:ascii="Arial" w:hAnsi="Arial" w:cs="Arial"/>
                <w:b/>
                <w:lang w:val="en-GB"/>
              </w:rPr>
            </w:pPr>
            <w:r w:rsidRPr="00E0186C">
              <w:rPr>
                <w:rFonts w:ascii="Arial" w:hAnsi="Arial" w:cs="Arial"/>
                <w:b/>
                <w:lang w:val="en-GB"/>
              </w:rPr>
              <w:fldChar w:fldCharType="begin">
                <w:ffData>
                  <w:name w:val="Text5"/>
                  <w:enabled/>
                  <w:calcOnExit w:val="0"/>
                  <w:textInput>
                    <w:maxLength w:val="150"/>
                  </w:textInput>
                </w:ffData>
              </w:fldChar>
            </w:r>
            <w:r w:rsidRPr="00E0186C">
              <w:rPr>
                <w:rFonts w:ascii="Arial" w:hAnsi="Arial" w:cs="Arial"/>
                <w:b/>
                <w:lang w:val="en-GB"/>
              </w:rPr>
              <w:instrText xml:space="preserve"> FORMTEXT </w:instrText>
            </w:r>
            <w:r w:rsidRPr="00E0186C">
              <w:rPr>
                <w:rFonts w:ascii="Arial" w:hAnsi="Arial" w:cs="Arial"/>
                <w:b/>
                <w:lang w:val="en-GB"/>
              </w:rPr>
            </w:r>
            <w:r w:rsidRPr="00E0186C">
              <w:rPr>
                <w:rFonts w:ascii="Arial" w:hAnsi="Arial" w:cs="Arial"/>
                <w:b/>
                <w:lang w:val="en-GB"/>
              </w:rPr>
              <w:fldChar w:fldCharType="separate"/>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lang w:val="en-GB"/>
              </w:rPr>
              <w:fldChar w:fldCharType="end"/>
            </w:r>
          </w:p>
        </w:tc>
      </w:tr>
    </w:tbl>
    <w:p w14:paraId="7F57A62E" w14:textId="77777777" w:rsidR="00BD5F5D" w:rsidRDefault="00BD5F5D" w:rsidP="0074775F">
      <w:pPr>
        <w:rPr>
          <w:rFonts w:ascii="Arial" w:hAnsi="Arial" w:cs="Arial"/>
          <w:lang w:val="en-GB"/>
        </w:rPr>
      </w:pPr>
    </w:p>
    <w:tbl>
      <w:tblPr>
        <w:tblStyle w:val="Tabellenraster"/>
        <w:tblW w:w="9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773"/>
        <w:gridCol w:w="5761"/>
      </w:tblGrid>
      <w:tr w:rsidR="00953F26" w:rsidRPr="00E0186C" w14:paraId="261CCDDC" w14:textId="77777777" w:rsidTr="007B54B2">
        <w:trPr>
          <w:trHeight w:val="340"/>
        </w:trPr>
        <w:tc>
          <w:tcPr>
            <w:tcW w:w="3118" w:type="dxa"/>
          </w:tcPr>
          <w:p w14:paraId="67D16B0F" w14:textId="7A480AC1" w:rsidR="00953F26" w:rsidRPr="00E0186C" w:rsidRDefault="000A0642" w:rsidP="0063296B">
            <w:pPr>
              <w:pStyle w:val="berschrift1"/>
              <w:numPr>
                <w:ilvl w:val="0"/>
                <w:numId w:val="11"/>
              </w:numPr>
              <w:ind w:left="319"/>
              <w:rPr>
                <w:lang w:val="en-GB"/>
              </w:rPr>
            </w:pPr>
            <w:r>
              <w:rPr>
                <w:sz w:val="22"/>
                <w:szCs w:val="24"/>
                <w:lang w:val="en-GB"/>
              </w:rPr>
              <w:t xml:space="preserve"> </w:t>
            </w:r>
            <w:r w:rsidR="00953F26" w:rsidRPr="003E5BB2">
              <w:rPr>
                <w:sz w:val="22"/>
                <w:szCs w:val="24"/>
                <w:lang w:val="en-GB"/>
              </w:rPr>
              <w:t>Final material</w:t>
            </w:r>
          </w:p>
        </w:tc>
        <w:tc>
          <w:tcPr>
            <w:tcW w:w="773" w:type="dxa"/>
          </w:tcPr>
          <w:p w14:paraId="7D6A3A32" w14:textId="72E59F87" w:rsidR="00953F26" w:rsidRPr="00E0186C" w:rsidRDefault="00953F26" w:rsidP="00953F26">
            <w:pPr>
              <w:spacing w:line="360" w:lineRule="auto"/>
              <w:rPr>
                <w:rFonts w:ascii="Arial" w:hAnsi="Arial" w:cs="Arial"/>
                <w:lang w:val="en-GB"/>
              </w:rPr>
            </w:pPr>
            <w:r w:rsidRPr="00E0186C">
              <w:rPr>
                <w:rFonts w:ascii="Arial" w:hAnsi="Arial" w:cs="Arial"/>
                <w:lang w:val="en-GB"/>
              </w:rPr>
              <w:fldChar w:fldCharType="begin">
                <w:ffData>
                  <w:name w:val="Kontrollkästchen20"/>
                  <w:enabled/>
                  <w:calcOnExit w:val="0"/>
                  <w:checkBox>
                    <w:sizeAuto/>
                    <w:default w:val="0"/>
                  </w:checkBox>
                </w:ffData>
              </w:fldChar>
            </w:r>
            <w:r w:rsidRPr="00E0186C">
              <w:rPr>
                <w:rFonts w:ascii="Arial" w:hAnsi="Arial" w:cs="Arial"/>
                <w:lang w:val="en-GB"/>
              </w:rPr>
              <w:instrText xml:space="preserve"> FORMCHECKBOX </w:instrText>
            </w:r>
            <w:r w:rsidRPr="00E0186C">
              <w:rPr>
                <w:rFonts w:ascii="Arial" w:hAnsi="Arial" w:cs="Arial"/>
                <w:lang w:val="en-GB"/>
              </w:rPr>
            </w:r>
            <w:r w:rsidRPr="00E0186C">
              <w:rPr>
                <w:rFonts w:ascii="Arial" w:hAnsi="Arial" w:cs="Arial"/>
                <w:lang w:val="en-GB"/>
              </w:rPr>
              <w:fldChar w:fldCharType="separate"/>
            </w:r>
            <w:r w:rsidRPr="00E0186C">
              <w:rPr>
                <w:rFonts w:ascii="Arial" w:hAnsi="Arial" w:cs="Arial"/>
                <w:lang w:val="en-GB"/>
              </w:rPr>
              <w:fldChar w:fldCharType="end"/>
            </w:r>
          </w:p>
        </w:tc>
        <w:tc>
          <w:tcPr>
            <w:tcW w:w="5761" w:type="dxa"/>
          </w:tcPr>
          <w:p w14:paraId="680515A8" w14:textId="6E25F720" w:rsidR="00953F26" w:rsidRPr="00E0186C" w:rsidRDefault="00953F26" w:rsidP="00953F26">
            <w:pPr>
              <w:spacing w:line="360" w:lineRule="auto"/>
              <w:rPr>
                <w:rFonts w:ascii="Arial" w:hAnsi="Arial" w:cs="Arial"/>
                <w:lang w:val="en-GB"/>
              </w:rPr>
            </w:pPr>
            <w:r w:rsidRPr="00E0186C">
              <w:rPr>
                <w:rFonts w:ascii="Arial" w:hAnsi="Arial" w:cs="Arial"/>
                <w:lang w:val="en-GB"/>
              </w:rPr>
              <w:t>organic materials</w:t>
            </w:r>
          </w:p>
        </w:tc>
      </w:tr>
      <w:tr w:rsidR="00953F26" w:rsidRPr="00E0186C" w14:paraId="3D0715A1" w14:textId="77777777" w:rsidTr="007B54B2">
        <w:trPr>
          <w:trHeight w:val="340"/>
        </w:trPr>
        <w:tc>
          <w:tcPr>
            <w:tcW w:w="3118" w:type="dxa"/>
          </w:tcPr>
          <w:p w14:paraId="703A322C" w14:textId="77777777" w:rsidR="00953F26" w:rsidRPr="00E0186C" w:rsidRDefault="00953F26" w:rsidP="00953F26">
            <w:pPr>
              <w:spacing w:line="360" w:lineRule="auto"/>
              <w:rPr>
                <w:rFonts w:ascii="Arial" w:hAnsi="Arial" w:cs="Arial"/>
                <w:b/>
                <w:bCs/>
                <w:lang w:val="en-GB"/>
              </w:rPr>
            </w:pPr>
          </w:p>
        </w:tc>
        <w:tc>
          <w:tcPr>
            <w:tcW w:w="773" w:type="dxa"/>
          </w:tcPr>
          <w:p w14:paraId="7A362DE2" w14:textId="418674D8" w:rsidR="00953F26" w:rsidRPr="00E0186C" w:rsidRDefault="00953F26" w:rsidP="00953F26">
            <w:pPr>
              <w:spacing w:line="360" w:lineRule="auto"/>
              <w:rPr>
                <w:rFonts w:ascii="Arial" w:hAnsi="Arial" w:cs="Arial"/>
                <w:lang w:val="en-GB"/>
              </w:rPr>
            </w:pPr>
            <w:r w:rsidRPr="00E0186C">
              <w:rPr>
                <w:rFonts w:ascii="Arial" w:hAnsi="Arial" w:cs="Arial"/>
                <w:lang w:val="en-GB"/>
              </w:rPr>
              <w:fldChar w:fldCharType="begin">
                <w:ffData>
                  <w:name w:val="Kontrollkästchen20"/>
                  <w:enabled/>
                  <w:calcOnExit w:val="0"/>
                  <w:checkBox>
                    <w:sizeAuto/>
                    <w:default w:val="0"/>
                  </w:checkBox>
                </w:ffData>
              </w:fldChar>
            </w:r>
            <w:r w:rsidRPr="00E0186C">
              <w:rPr>
                <w:rFonts w:ascii="Arial" w:hAnsi="Arial" w:cs="Arial"/>
                <w:lang w:val="en-GB"/>
              </w:rPr>
              <w:instrText xml:space="preserve"> FORMCHECKBOX </w:instrText>
            </w:r>
            <w:r w:rsidRPr="00E0186C">
              <w:rPr>
                <w:rFonts w:ascii="Arial" w:hAnsi="Arial" w:cs="Arial"/>
                <w:lang w:val="en-GB"/>
              </w:rPr>
            </w:r>
            <w:r w:rsidRPr="00E0186C">
              <w:rPr>
                <w:rFonts w:ascii="Arial" w:hAnsi="Arial" w:cs="Arial"/>
                <w:lang w:val="en-GB"/>
              </w:rPr>
              <w:fldChar w:fldCharType="separate"/>
            </w:r>
            <w:r w:rsidRPr="00E0186C">
              <w:rPr>
                <w:rFonts w:ascii="Arial" w:hAnsi="Arial" w:cs="Arial"/>
                <w:lang w:val="en-GB"/>
              </w:rPr>
              <w:fldChar w:fldCharType="end"/>
            </w:r>
          </w:p>
        </w:tc>
        <w:tc>
          <w:tcPr>
            <w:tcW w:w="5761" w:type="dxa"/>
          </w:tcPr>
          <w:p w14:paraId="03A3C69D" w14:textId="5E3D63CD" w:rsidR="00953F26" w:rsidRPr="00E0186C" w:rsidRDefault="00953F26" w:rsidP="00953F26">
            <w:pPr>
              <w:spacing w:line="360" w:lineRule="auto"/>
              <w:rPr>
                <w:rFonts w:ascii="Arial" w:hAnsi="Arial" w:cs="Arial"/>
                <w:lang w:val="en-GB"/>
              </w:rPr>
            </w:pPr>
            <w:r w:rsidRPr="00E0186C">
              <w:rPr>
                <w:rFonts w:ascii="Arial" w:hAnsi="Arial" w:cs="Arial"/>
                <w:lang w:val="en-GB"/>
              </w:rPr>
              <w:t>cementitious materials </w:t>
            </w:r>
          </w:p>
        </w:tc>
      </w:tr>
      <w:tr w:rsidR="00953F26" w:rsidRPr="0049388B" w14:paraId="7EACA4B5" w14:textId="77777777" w:rsidTr="007B54B2">
        <w:trPr>
          <w:trHeight w:val="340"/>
        </w:trPr>
        <w:tc>
          <w:tcPr>
            <w:tcW w:w="3118" w:type="dxa"/>
          </w:tcPr>
          <w:p w14:paraId="319F9963" w14:textId="7E3A31A6" w:rsidR="00953F26" w:rsidRPr="00E0186C" w:rsidRDefault="00953F26" w:rsidP="00953F26">
            <w:pPr>
              <w:spacing w:line="360" w:lineRule="auto"/>
              <w:rPr>
                <w:rFonts w:ascii="Arial" w:hAnsi="Arial" w:cs="Arial"/>
                <w:b/>
                <w:bCs/>
                <w:lang w:val="en-GB"/>
              </w:rPr>
            </w:pPr>
          </w:p>
        </w:tc>
        <w:tc>
          <w:tcPr>
            <w:tcW w:w="773" w:type="dxa"/>
          </w:tcPr>
          <w:p w14:paraId="3ABC8C31" w14:textId="742A8770" w:rsidR="00953F26" w:rsidRPr="00E0186C" w:rsidRDefault="00953F26" w:rsidP="00953F26">
            <w:pPr>
              <w:spacing w:line="360" w:lineRule="auto"/>
              <w:rPr>
                <w:rFonts w:ascii="Arial" w:hAnsi="Arial" w:cs="Arial"/>
                <w:lang w:val="en-GB"/>
              </w:rPr>
            </w:pPr>
            <w:r w:rsidRPr="00E0186C">
              <w:rPr>
                <w:rFonts w:ascii="Arial" w:hAnsi="Arial" w:cs="Arial"/>
                <w:lang w:val="en-GB"/>
              </w:rPr>
              <w:fldChar w:fldCharType="begin">
                <w:ffData>
                  <w:name w:val="Kontrollkästchen20"/>
                  <w:enabled/>
                  <w:calcOnExit w:val="0"/>
                  <w:checkBox>
                    <w:sizeAuto/>
                    <w:default w:val="0"/>
                  </w:checkBox>
                </w:ffData>
              </w:fldChar>
            </w:r>
            <w:r w:rsidRPr="00E0186C">
              <w:rPr>
                <w:rFonts w:ascii="Arial" w:hAnsi="Arial" w:cs="Arial"/>
                <w:lang w:val="en-GB"/>
              </w:rPr>
              <w:instrText xml:space="preserve"> FORMCHECKBOX </w:instrText>
            </w:r>
            <w:r w:rsidRPr="00E0186C">
              <w:rPr>
                <w:rFonts w:ascii="Arial" w:hAnsi="Arial" w:cs="Arial"/>
                <w:lang w:val="en-GB"/>
              </w:rPr>
            </w:r>
            <w:r w:rsidRPr="00E0186C">
              <w:rPr>
                <w:rFonts w:ascii="Arial" w:hAnsi="Arial" w:cs="Arial"/>
                <w:lang w:val="en-GB"/>
              </w:rPr>
              <w:fldChar w:fldCharType="separate"/>
            </w:r>
            <w:r w:rsidRPr="00E0186C">
              <w:rPr>
                <w:rFonts w:ascii="Arial" w:hAnsi="Arial" w:cs="Arial"/>
                <w:lang w:val="en-GB"/>
              </w:rPr>
              <w:fldChar w:fldCharType="end"/>
            </w:r>
          </w:p>
        </w:tc>
        <w:tc>
          <w:tcPr>
            <w:tcW w:w="5761" w:type="dxa"/>
          </w:tcPr>
          <w:p w14:paraId="52CC3225" w14:textId="1E9AB6F8" w:rsidR="00953F26" w:rsidRPr="00E0186C" w:rsidRDefault="00953F26" w:rsidP="00953F26">
            <w:pPr>
              <w:spacing w:line="360" w:lineRule="auto"/>
              <w:rPr>
                <w:rFonts w:ascii="Arial" w:hAnsi="Arial" w:cs="Arial"/>
                <w:lang w:val="en-GB"/>
              </w:rPr>
            </w:pPr>
            <w:r w:rsidRPr="00E0186C">
              <w:rPr>
                <w:rFonts w:ascii="Arial" w:hAnsi="Arial" w:cs="Arial"/>
                <w:lang w:val="en-GB"/>
              </w:rPr>
              <w:t>enamels, ceramic materials and other inorganic materials (including glass)</w:t>
            </w:r>
          </w:p>
        </w:tc>
      </w:tr>
      <w:tr w:rsidR="002D310E" w:rsidRPr="00C03958" w14:paraId="0FA9E48F" w14:textId="77777777" w:rsidTr="007B54B2">
        <w:trPr>
          <w:trHeight w:val="340"/>
        </w:trPr>
        <w:tc>
          <w:tcPr>
            <w:tcW w:w="3118" w:type="dxa"/>
          </w:tcPr>
          <w:p w14:paraId="78CF1AE2" w14:textId="0C686D92" w:rsidR="002D310E" w:rsidRPr="00E0186C" w:rsidRDefault="002D310E" w:rsidP="002D310E">
            <w:pPr>
              <w:spacing w:line="360" w:lineRule="auto"/>
              <w:rPr>
                <w:rFonts w:ascii="Arial" w:hAnsi="Arial" w:cs="Arial"/>
                <w:b/>
                <w:bCs/>
                <w:lang w:val="en-GB"/>
              </w:rPr>
            </w:pPr>
            <w:r>
              <w:rPr>
                <w:rFonts w:ascii="Arial" w:hAnsi="Arial" w:cs="Arial"/>
                <w:b/>
                <w:bCs/>
                <w:lang w:val="en-GB"/>
              </w:rPr>
              <w:t>Material colour</w:t>
            </w:r>
          </w:p>
        </w:tc>
        <w:tc>
          <w:tcPr>
            <w:tcW w:w="6534" w:type="dxa"/>
            <w:gridSpan w:val="2"/>
            <w:tcBorders>
              <w:bottom w:val="single" w:sz="4" w:space="0" w:color="auto"/>
            </w:tcBorders>
            <w:vAlign w:val="bottom"/>
          </w:tcPr>
          <w:p w14:paraId="13571AC0" w14:textId="3F35788D" w:rsidR="002D310E" w:rsidRPr="00E0186C" w:rsidRDefault="002D310E" w:rsidP="007B54B2">
            <w:pPr>
              <w:spacing w:line="360" w:lineRule="auto"/>
              <w:rPr>
                <w:rFonts w:ascii="Arial" w:hAnsi="Arial" w:cs="Arial"/>
                <w:lang w:val="en-GB"/>
              </w:rPr>
            </w:pPr>
            <w:r w:rsidRPr="00E0186C">
              <w:rPr>
                <w:rFonts w:ascii="Arial" w:hAnsi="Arial"/>
                <w:b/>
                <w:bCs/>
                <w:lang w:val="en-GB"/>
              </w:rPr>
              <w:fldChar w:fldCharType="begin">
                <w:ffData>
                  <w:name w:val="Text35"/>
                  <w:enabled/>
                  <w:calcOnExit w:val="0"/>
                  <w:textInput>
                    <w:maxLength w:val="1000"/>
                  </w:textInput>
                </w:ffData>
              </w:fldChar>
            </w:r>
            <w:r w:rsidRPr="00E0186C">
              <w:rPr>
                <w:rFonts w:ascii="Arial" w:hAnsi="Arial"/>
                <w:b/>
                <w:bCs/>
                <w:lang w:val="en-GB"/>
              </w:rPr>
              <w:instrText xml:space="preserve"> FORMTEXT </w:instrText>
            </w:r>
            <w:r w:rsidRPr="00E0186C">
              <w:rPr>
                <w:rFonts w:ascii="Arial" w:hAnsi="Arial"/>
                <w:b/>
                <w:bCs/>
                <w:lang w:val="en-GB"/>
              </w:rPr>
            </w:r>
            <w:r w:rsidRPr="00E0186C">
              <w:rPr>
                <w:rFonts w:ascii="Arial" w:hAnsi="Arial"/>
                <w:b/>
                <w:bCs/>
                <w:lang w:val="en-GB"/>
              </w:rPr>
              <w:fldChar w:fldCharType="separate"/>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lang w:val="en-GB"/>
              </w:rPr>
              <w:fldChar w:fldCharType="end"/>
            </w:r>
          </w:p>
        </w:tc>
      </w:tr>
      <w:tr w:rsidR="002D310E" w:rsidRPr="00E0186C" w14:paraId="390731EC" w14:textId="77777777" w:rsidTr="007B54B2">
        <w:trPr>
          <w:trHeight w:val="340"/>
        </w:trPr>
        <w:tc>
          <w:tcPr>
            <w:tcW w:w="3118" w:type="dxa"/>
          </w:tcPr>
          <w:p w14:paraId="167A519C" w14:textId="70363536" w:rsidR="002D310E" w:rsidRPr="00E0186C" w:rsidRDefault="002D310E" w:rsidP="002D310E">
            <w:pPr>
              <w:spacing w:line="360" w:lineRule="auto"/>
              <w:rPr>
                <w:rFonts w:ascii="Arial" w:hAnsi="Arial" w:cs="Arial"/>
                <w:b/>
                <w:bCs/>
                <w:lang w:val="en-GB"/>
              </w:rPr>
            </w:pPr>
            <w:r>
              <w:rPr>
                <w:rFonts w:ascii="Arial" w:hAnsi="Arial" w:cs="Arial"/>
                <w:b/>
                <w:bCs/>
                <w:lang w:val="en-GB"/>
              </w:rPr>
              <w:t>Material designation</w:t>
            </w:r>
          </w:p>
        </w:tc>
        <w:tc>
          <w:tcPr>
            <w:tcW w:w="6534" w:type="dxa"/>
            <w:gridSpan w:val="2"/>
            <w:tcBorders>
              <w:top w:val="single" w:sz="4" w:space="0" w:color="auto"/>
              <w:bottom w:val="single" w:sz="4" w:space="0" w:color="auto"/>
            </w:tcBorders>
            <w:shd w:val="clear" w:color="auto" w:fill="FFFFFF" w:themeFill="background1"/>
            <w:vAlign w:val="bottom"/>
          </w:tcPr>
          <w:p w14:paraId="6D999C1F" w14:textId="562EB9BE" w:rsidR="002D310E" w:rsidRPr="00E0186C" w:rsidRDefault="002D310E" w:rsidP="007B54B2">
            <w:pPr>
              <w:spacing w:line="360" w:lineRule="auto"/>
              <w:rPr>
                <w:rFonts w:ascii="Arial" w:hAnsi="Arial"/>
                <w:b/>
                <w:bCs/>
                <w:lang w:val="en-GB"/>
              </w:rPr>
            </w:pPr>
            <w:r w:rsidRPr="00E0186C">
              <w:rPr>
                <w:rFonts w:ascii="Arial" w:hAnsi="Arial"/>
                <w:b/>
                <w:bCs/>
                <w:lang w:val="en-GB"/>
              </w:rPr>
              <w:fldChar w:fldCharType="begin">
                <w:ffData>
                  <w:name w:val="Text35"/>
                  <w:enabled/>
                  <w:calcOnExit w:val="0"/>
                  <w:textInput>
                    <w:maxLength w:val="1000"/>
                  </w:textInput>
                </w:ffData>
              </w:fldChar>
            </w:r>
            <w:r w:rsidRPr="00E0186C">
              <w:rPr>
                <w:rFonts w:ascii="Arial" w:hAnsi="Arial"/>
                <w:b/>
                <w:bCs/>
                <w:lang w:val="en-GB"/>
              </w:rPr>
              <w:instrText xml:space="preserve"> FORMTEXT </w:instrText>
            </w:r>
            <w:r w:rsidRPr="00E0186C">
              <w:rPr>
                <w:rFonts w:ascii="Arial" w:hAnsi="Arial"/>
                <w:b/>
                <w:bCs/>
                <w:lang w:val="en-GB"/>
              </w:rPr>
            </w:r>
            <w:r w:rsidRPr="00E0186C">
              <w:rPr>
                <w:rFonts w:ascii="Arial" w:hAnsi="Arial"/>
                <w:b/>
                <w:bCs/>
                <w:lang w:val="en-GB"/>
              </w:rPr>
              <w:fldChar w:fldCharType="separate"/>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lang w:val="en-GB"/>
              </w:rPr>
              <w:fldChar w:fldCharType="end"/>
            </w:r>
          </w:p>
        </w:tc>
      </w:tr>
      <w:tr w:rsidR="002D310E" w:rsidRPr="00E0186C" w14:paraId="4715E1FF" w14:textId="77777777" w:rsidTr="007B54B2">
        <w:trPr>
          <w:trHeight w:val="340"/>
        </w:trPr>
        <w:tc>
          <w:tcPr>
            <w:tcW w:w="3118" w:type="dxa"/>
          </w:tcPr>
          <w:p w14:paraId="4037A9D7" w14:textId="1F097BB7" w:rsidR="002D310E" w:rsidRPr="00E0186C" w:rsidRDefault="002D310E" w:rsidP="002D310E">
            <w:pPr>
              <w:spacing w:line="360" w:lineRule="auto"/>
              <w:rPr>
                <w:rFonts w:ascii="Arial" w:hAnsi="Arial" w:cs="Arial"/>
                <w:b/>
                <w:bCs/>
                <w:lang w:val="en-GB"/>
              </w:rPr>
            </w:pPr>
            <w:r w:rsidRPr="00E0186C">
              <w:rPr>
                <w:rFonts w:ascii="Arial" w:hAnsi="Arial" w:cs="Arial"/>
                <w:b/>
                <w:bCs/>
                <w:lang w:val="en-GB"/>
              </w:rPr>
              <w:t>Trade name</w:t>
            </w:r>
          </w:p>
        </w:tc>
        <w:tc>
          <w:tcPr>
            <w:tcW w:w="6534" w:type="dxa"/>
            <w:gridSpan w:val="2"/>
            <w:tcBorders>
              <w:top w:val="single" w:sz="4" w:space="0" w:color="auto"/>
              <w:bottom w:val="single" w:sz="4" w:space="0" w:color="auto"/>
            </w:tcBorders>
            <w:shd w:val="clear" w:color="auto" w:fill="FFFFFF" w:themeFill="background1"/>
            <w:vAlign w:val="bottom"/>
          </w:tcPr>
          <w:p w14:paraId="327B8123" w14:textId="7A744C8F" w:rsidR="002D310E" w:rsidRPr="00E0186C" w:rsidRDefault="002D310E" w:rsidP="007B54B2">
            <w:pPr>
              <w:spacing w:line="360" w:lineRule="auto"/>
              <w:rPr>
                <w:rFonts w:ascii="Arial" w:hAnsi="Arial" w:cs="Arial"/>
                <w:lang w:val="en-GB"/>
              </w:rPr>
            </w:pPr>
            <w:r w:rsidRPr="00E0186C">
              <w:rPr>
                <w:rFonts w:ascii="Arial" w:hAnsi="Arial"/>
                <w:b/>
                <w:bCs/>
                <w:lang w:val="en-GB"/>
              </w:rPr>
              <w:fldChar w:fldCharType="begin">
                <w:ffData>
                  <w:name w:val="Text35"/>
                  <w:enabled/>
                  <w:calcOnExit w:val="0"/>
                  <w:textInput>
                    <w:maxLength w:val="1000"/>
                  </w:textInput>
                </w:ffData>
              </w:fldChar>
            </w:r>
            <w:r w:rsidRPr="00E0186C">
              <w:rPr>
                <w:rFonts w:ascii="Arial" w:hAnsi="Arial"/>
                <w:b/>
                <w:bCs/>
                <w:lang w:val="en-GB"/>
              </w:rPr>
              <w:instrText xml:space="preserve"> FORMTEXT </w:instrText>
            </w:r>
            <w:r w:rsidRPr="00E0186C">
              <w:rPr>
                <w:rFonts w:ascii="Arial" w:hAnsi="Arial"/>
                <w:b/>
                <w:bCs/>
                <w:lang w:val="en-GB"/>
              </w:rPr>
            </w:r>
            <w:r w:rsidRPr="00E0186C">
              <w:rPr>
                <w:rFonts w:ascii="Arial" w:hAnsi="Arial"/>
                <w:b/>
                <w:bCs/>
                <w:lang w:val="en-GB"/>
              </w:rPr>
              <w:fldChar w:fldCharType="separate"/>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lang w:val="en-GB"/>
              </w:rPr>
              <w:fldChar w:fldCharType="end"/>
            </w:r>
          </w:p>
        </w:tc>
      </w:tr>
      <w:tr w:rsidR="002D310E" w:rsidRPr="006B1B8C" w14:paraId="52608C66" w14:textId="77777777" w:rsidTr="007B54B2">
        <w:trPr>
          <w:trHeight w:val="340"/>
        </w:trPr>
        <w:tc>
          <w:tcPr>
            <w:tcW w:w="3118" w:type="dxa"/>
          </w:tcPr>
          <w:p w14:paraId="76F381F7" w14:textId="2CA0B9D0" w:rsidR="002D310E" w:rsidRPr="00E0186C" w:rsidRDefault="002D310E" w:rsidP="002D310E">
            <w:pPr>
              <w:spacing w:line="360" w:lineRule="auto"/>
              <w:rPr>
                <w:rFonts w:ascii="Arial" w:hAnsi="Arial" w:cs="Arial"/>
                <w:b/>
                <w:bCs/>
                <w:lang w:val="en-GB"/>
              </w:rPr>
            </w:pPr>
            <w:r w:rsidRPr="00E0186C">
              <w:rPr>
                <w:rFonts w:ascii="Arial" w:hAnsi="Arial" w:cs="Arial"/>
                <w:b/>
                <w:bCs/>
                <w:lang w:val="en-GB"/>
              </w:rPr>
              <w:t>Intended application</w:t>
            </w:r>
          </w:p>
        </w:tc>
        <w:tc>
          <w:tcPr>
            <w:tcW w:w="6534" w:type="dxa"/>
            <w:gridSpan w:val="2"/>
            <w:tcBorders>
              <w:top w:val="single" w:sz="4" w:space="0" w:color="auto"/>
              <w:bottom w:val="single" w:sz="4" w:space="0" w:color="auto"/>
            </w:tcBorders>
            <w:shd w:val="clear" w:color="auto" w:fill="FFFFFF" w:themeFill="background1"/>
            <w:vAlign w:val="bottom"/>
          </w:tcPr>
          <w:p w14:paraId="76CDDB3C" w14:textId="6DC304A7" w:rsidR="002D310E" w:rsidRPr="00E0186C" w:rsidRDefault="002D310E" w:rsidP="007B54B2">
            <w:pPr>
              <w:spacing w:line="360" w:lineRule="auto"/>
              <w:rPr>
                <w:rFonts w:ascii="Arial" w:hAnsi="Arial" w:cs="Arial"/>
                <w:lang w:val="en-GB"/>
              </w:rPr>
            </w:pPr>
            <w:r w:rsidRPr="00E0186C">
              <w:rPr>
                <w:rFonts w:ascii="Arial" w:hAnsi="Arial"/>
                <w:b/>
                <w:bCs/>
                <w:lang w:val="en-GB"/>
              </w:rPr>
              <w:fldChar w:fldCharType="begin">
                <w:ffData>
                  <w:name w:val="Text35"/>
                  <w:enabled/>
                  <w:calcOnExit w:val="0"/>
                  <w:textInput>
                    <w:maxLength w:val="1000"/>
                  </w:textInput>
                </w:ffData>
              </w:fldChar>
            </w:r>
            <w:r w:rsidRPr="00E0186C">
              <w:rPr>
                <w:rFonts w:ascii="Arial" w:hAnsi="Arial"/>
                <w:b/>
                <w:bCs/>
                <w:lang w:val="en-GB"/>
              </w:rPr>
              <w:instrText xml:space="preserve"> FORMTEXT </w:instrText>
            </w:r>
            <w:r w:rsidRPr="00E0186C">
              <w:rPr>
                <w:rFonts w:ascii="Arial" w:hAnsi="Arial"/>
                <w:b/>
                <w:bCs/>
                <w:lang w:val="en-GB"/>
              </w:rPr>
            </w:r>
            <w:r w:rsidRPr="00E0186C">
              <w:rPr>
                <w:rFonts w:ascii="Arial" w:hAnsi="Arial"/>
                <w:b/>
                <w:bCs/>
                <w:lang w:val="en-GB"/>
              </w:rPr>
              <w:fldChar w:fldCharType="separate"/>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lang w:val="en-GB"/>
              </w:rPr>
              <w:fldChar w:fldCharType="end"/>
            </w:r>
          </w:p>
        </w:tc>
      </w:tr>
      <w:tr w:rsidR="002D310E" w:rsidRPr="0049388B" w14:paraId="6D7700F0" w14:textId="77777777" w:rsidTr="007B54B2">
        <w:trPr>
          <w:trHeight w:val="340"/>
        </w:trPr>
        <w:tc>
          <w:tcPr>
            <w:tcW w:w="3118" w:type="dxa"/>
          </w:tcPr>
          <w:p w14:paraId="27821A8B" w14:textId="77777777" w:rsidR="002D310E" w:rsidRPr="00E0186C" w:rsidRDefault="002D310E" w:rsidP="002D310E">
            <w:pPr>
              <w:spacing w:line="360" w:lineRule="auto"/>
              <w:rPr>
                <w:rFonts w:ascii="Arial" w:hAnsi="Arial" w:cs="Arial"/>
                <w:b/>
                <w:bCs/>
                <w:lang w:val="en-GB"/>
              </w:rPr>
            </w:pPr>
          </w:p>
        </w:tc>
        <w:tc>
          <w:tcPr>
            <w:tcW w:w="6534" w:type="dxa"/>
            <w:gridSpan w:val="2"/>
            <w:tcBorders>
              <w:top w:val="single" w:sz="4" w:space="0" w:color="auto"/>
            </w:tcBorders>
          </w:tcPr>
          <w:p w14:paraId="4541195E" w14:textId="0349E6BA" w:rsidR="002D310E" w:rsidRPr="00E0186C" w:rsidRDefault="002D310E" w:rsidP="002D310E">
            <w:pPr>
              <w:spacing w:line="360" w:lineRule="auto"/>
              <w:rPr>
                <w:rFonts w:ascii="Arial" w:hAnsi="Arial"/>
                <w:b/>
                <w:bCs/>
                <w:lang w:val="en-GB"/>
              </w:rPr>
            </w:pPr>
            <w:r w:rsidRPr="007D0E47">
              <w:rPr>
                <w:rFonts w:ascii="Arial" w:hAnsi="Arial" w:cs="Arial"/>
                <w:bCs/>
                <w:sz w:val="18"/>
                <w:szCs w:val="18"/>
                <w:lang w:val="en-GB"/>
              </w:rPr>
              <w:t>(</w:t>
            </w:r>
            <w:r w:rsidRPr="007D0E47">
              <w:rPr>
                <w:rFonts w:ascii="Arial" w:hAnsi="Arial" w:cs="Arial"/>
                <w:bCs/>
                <w:i/>
                <w:iCs/>
                <w:sz w:val="18"/>
                <w:szCs w:val="18"/>
                <w:u w:val="single"/>
                <w:lang w:val="en-GB"/>
              </w:rPr>
              <w:t>e.g.</w:t>
            </w:r>
            <w:r w:rsidRPr="007D0E47">
              <w:rPr>
                <w:rFonts w:ascii="Arial" w:hAnsi="Arial" w:cs="Arial"/>
                <w:bCs/>
                <w:i/>
                <w:iCs/>
                <w:sz w:val="18"/>
                <w:szCs w:val="18"/>
                <w:lang w:val="en-GB"/>
              </w:rPr>
              <w:t> additive used as colourant or filler; resin/hardening agent for coatings; peroxidic crosslinking agents, initiator agent; stabiliser mixture; granulate for plastics</w:t>
            </w:r>
            <w:r w:rsidRPr="007D0E47">
              <w:rPr>
                <w:rFonts w:ascii="Arial" w:hAnsi="Arial" w:cs="Arial"/>
                <w:bCs/>
                <w:sz w:val="18"/>
                <w:szCs w:val="18"/>
                <w:lang w:val="en-GB"/>
              </w:rPr>
              <w:t>)</w:t>
            </w:r>
          </w:p>
        </w:tc>
      </w:tr>
      <w:tr w:rsidR="002D310E" w:rsidRPr="00E0186C" w14:paraId="13F84630" w14:textId="77777777" w:rsidTr="007B54B2">
        <w:trPr>
          <w:trHeight w:val="340"/>
        </w:trPr>
        <w:tc>
          <w:tcPr>
            <w:tcW w:w="3118" w:type="dxa"/>
          </w:tcPr>
          <w:p w14:paraId="48F514A0" w14:textId="194B0302" w:rsidR="002D310E" w:rsidRPr="00E0186C" w:rsidRDefault="002D310E" w:rsidP="002D310E">
            <w:pPr>
              <w:spacing w:line="360" w:lineRule="auto"/>
              <w:rPr>
                <w:rFonts w:ascii="Arial" w:hAnsi="Arial" w:cs="Arial"/>
                <w:b/>
                <w:bCs/>
                <w:lang w:val="en-GB"/>
              </w:rPr>
            </w:pPr>
            <w:r w:rsidRPr="00E0186C">
              <w:rPr>
                <w:rFonts w:ascii="Arial" w:hAnsi="Arial" w:cs="Arial"/>
                <w:b/>
                <w:bCs/>
                <w:lang w:val="en-GB"/>
              </w:rPr>
              <w:t>Other variations</w:t>
            </w:r>
          </w:p>
        </w:tc>
        <w:tc>
          <w:tcPr>
            <w:tcW w:w="6534" w:type="dxa"/>
            <w:gridSpan w:val="2"/>
            <w:tcBorders>
              <w:bottom w:val="single" w:sz="4" w:space="0" w:color="auto"/>
            </w:tcBorders>
            <w:shd w:val="clear" w:color="auto" w:fill="FFFFFF" w:themeFill="background1"/>
          </w:tcPr>
          <w:p w14:paraId="7D251DE1" w14:textId="5B50C4DE" w:rsidR="002D310E" w:rsidRPr="00E0186C" w:rsidRDefault="002D310E" w:rsidP="002D310E">
            <w:pPr>
              <w:spacing w:line="360" w:lineRule="auto"/>
              <w:rPr>
                <w:rFonts w:ascii="Arial" w:hAnsi="Arial" w:cs="Arial"/>
                <w:lang w:val="en-GB"/>
              </w:rPr>
            </w:pPr>
            <w:r w:rsidRPr="00E0186C">
              <w:rPr>
                <w:rFonts w:ascii="Arial" w:hAnsi="Arial"/>
                <w:b/>
                <w:bCs/>
                <w:lang w:val="en-GB"/>
              </w:rPr>
              <w:fldChar w:fldCharType="begin">
                <w:ffData>
                  <w:name w:val="Text35"/>
                  <w:enabled/>
                  <w:calcOnExit w:val="0"/>
                  <w:textInput>
                    <w:maxLength w:val="1000"/>
                  </w:textInput>
                </w:ffData>
              </w:fldChar>
            </w:r>
            <w:r w:rsidRPr="00E0186C">
              <w:rPr>
                <w:rFonts w:ascii="Arial" w:hAnsi="Arial"/>
                <w:b/>
                <w:bCs/>
                <w:lang w:val="en-GB"/>
              </w:rPr>
              <w:instrText xml:space="preserve"> FORMTEXT </w:instrText>
            </w:r>
            <w:r w:rsidRPr="00E0186C">
              <w:rPr>
                <w:rFonts w:ascii="Arial" w:hAnsi="Arial"/>
                <w:b/>
                <w:bCs/>
                <w:lang w:val="en-GB"/>
              </w:rPr>
            </w:r>
            <w:r w:rsidRPr="00E0186C">
              <w:rPr>
                <w:rFonts w:ascii="Arial" w:hAnsi="Arial"/>
                <w:b/>
                <w:bCs/>
                <w:lang w:val="en-GB"/>
              </w:rPr>
              <w:fldChar w:fldCharType="separate"/>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noProof/>
                <w:lang w:val="en-GB"/>
              </w:rPr>
              <w:t> </w:t>
            </w:r>
            <w:r w:rsidRPr="00E0186C">
              <w:rPr>
                <w:rFonts w:ascii="Arial" w:hAnsi="Arial"/>
                <w:b/>
                <w:bCs/>
                <w:lang w:val="en-GB"/>
              </w:rPr>
              <w:fldChar w:fldCharType="end"/>
            </w:r>
          </w:p>
        </w:tc>
      </w:tr>
    </w:tbl>
    <w:p w14:paraId="27F0B300" w14:textId="15257D10" w:rsidR="001C0ED1" w:rsidRPr="00E0186C" w:rsidRDefault="001C6FE5" w:rsidP="001E418A">
      <w:pPr>
        <w:spacing w:line="360" w:lineRule="auto"/>
        <w:rPr>
          <w:rFonts w:ascii="Arial" w:hAnsi="Arial" w:cs="Arial"/>
          <w:b/>
          <w:bCs/>
          <w:lang w:val="en-GB"/>
        </w:rPr>
      </w:pPr>
      <w:r w:rsidRPr="00E0186C">
        <w:rPr>
          <w:rFonts w:ascii="Arial" w:hAnsi="Arial" w:cs="Arial"/>
          <w:b/>
          <w:bCs/>
          <w:lang w:val="en-GB"/>
        </w:rPr>
        <w:lastRenderedPageBreak/>
        <w:t>Temperature</w:t>
      </w:r>
      <w:r w:rsidR="0046567D">
        <w:rPr>
          <w:rFonts w:ascii="Arial" w:hAnsi="Arial" w:cs="Arial"/>
          <w:b/>
          <w:bCs/>
          <w:lang w:val="en-GB"/>
        </w:rPr>
        <w:t xml:space="preserve"> </w:t>
      </w:r>
      <w:r w:rsidRPr="00E0186C">
        <w:rPr>
          <w:rFonts w:ascii="Arial" w:hAnsi="Arial" w:cs="Arial"/>
          <w:b/>
          <w:bCs/>
          <w:lang w:val="en-GB"/>
        </w:rPr>
        <w:t>of</w:t>
      </w:r>
      <w:r w:rsidR="0046567D">
        <w:rPr>
          <w:rFonts w:ascii="Arial" w:hAnsi="Arial" w:cs="Arial"/>
          <w:b/>
          <w:bCs/>
          <w:lang w:val="en-GB"/>
        </w:rPr>
        <w:t xml:space="preserve"> </w:t>
      </w:r>
      <w:r w:rsidRPr="00E0186C">
        <w:rPr>
          <w:rFonts w:ascii="Arial" w:hAnsi="Arial" w:cs="Arial"/>
          <w:b/>
          <w:bCs/>
          <w:lang w:val="en-GB"/>
        </w:rPr>
        <w:t>testing</w:t>
      </w:r>
      <w:r w:rsidR="00F91D57">
        <w:rPr>
          <w:rFonts w:ascii="Arial" w:hAnsi="Arial" w:cs="Arial"/>
          <w:b/>
          <w:bCs/>
          <w:lang w:val="en-GB"/>
        </w:rPr>
        <w:t xml:space="preserve"> according to</w:t>
      </w:r>
      <w:r w:rsidR="00802107" w:rsidRPr="00E0186C">
        <w:rPr>
          <w:rFonts w:ascii="Arial" w:hAnsi="Arial" w:cs="Arial"/>
          <w:b/>
          <w:bCs/>
          <w:lang w:val="en-GB"/>
        </w:rPr>
        <w:t xml:space="preserve"> (EU) 2024/368</w:t>
      </w: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2629"/>
        <w:gridCol w:w="473"/>
        <w:gridCol w:w="2719"/>
        <w:gridCol w:w="446"/>
        <w:gridCol w:w="2810"/>
      </w:tblGrid>
      <w:tr w:rsidR="001C0ED1" w:rsidRPr="00E0186C" w14:paraId="502D2330" w14:textId="77777777" w:rsidTr="00C45B74">
        <w:trPr>
          <w:trHeight w:val="360"/>
          <w:jc w:val="center"/>
        </w:trPr>
        <w:tc>
          <w:tcPr>
            <w:tcW w:w="277" w:type="dxa"/>
          </w:tcPr>
          <w:p w14:paraId="1F6CFD2F" w14:textId="513F841F" w:rsidR="001C0ED1" w:rsidRPr="00E0186C" w:rsidRDefault="001C0ED1" w:rsidP="001E418A">
            <w:pPr>
              <w:spacing w:line="360" w:lineRule="auto"/>
              <w:rPr>
                <w:rFonts w:ascii="Arial" w:hAnsi="Arial" w:cs="Arial"/>
                <w:lang w:val="en-GB"/>
              </w:rPr>
            </w:pPr>
            <w:r w:rsidRPr="00E0186C">
              <w:rPr>
                <w:rFonts w:ascii="Arial" w:hAnsi="Arial" w:cs="Arial"/>
                <w:lang w:val="en-GB"/>
              </w:rPr>
              <w:fldChar w:fldCharType="begin">
                <w:ffData>
                  <w:name w:val="Kontrollkästchen20"/>
                  <w:enabled/>
                  <w:calcOnExit w:val="0"/>
                  <w:checkBox>
                    <w:sizeAuto/>
                    <w:default w:val="0"/>
                  </w:checkBox>
                </w:ffData>
              </w:fldChar>
            </w:r>
            <w:r w:rsidRPr="00E0186C">
              <w:rPr>
                <w:rFonts w:ascii="Arial" w:hAnsi="Arial" w:cs="Arial"/>
                <w:lang w:val="en-GB"/>
              </w:rPr>
              <w:instrText xml:space="preserve"> FORMCHECKBOX </w:instrText>
            </w:r>
            <w:r w:rsidRPr="00E0186C">
              <w:rPr>
                <w:rFonts w:ascii="Arial" w:hAnsi="Arial" w:cs="Arial"/>
                <w:lang w:val="en-GB"/>
              </w:rPr>
            </w:r>
            <w:r w:rsidRPr="00E0186C">
              <w:rPr>
                <w:rFonts w:ascii="Arial" w:hAnsi="Arial" w:cs="Arial"/>
                <w:lang w:val="en-GB"/>
              </w:rPr>
              <w:fldChar w:fldCharType="separate"/>
            </w:r>
            <w:r w:rsidRPr="00E0186C">
              <w:rPr>
                <w:rFonts w:ascii="Arial" w:hAnsi="Arial" w:cs="Arial"/>
                <w:lang w:val="en-GB"/>
              </w:rPr>
              <w:fldChar w:fldCharType="end"/>
            </w:r>
          </w:p>
        </w:tc>
        <w:tc>
          <w:tcPr>
            <w:tcW w:w="2629" w:type="dxa"/>
          </w:tcPr>
          <w:p w14:paraId="3339C8AB" w14:textId="3289684D" w:rsidR="001C0ED1" w:rsidRPr="00E0186C" w:rsidRDefault="00DF356A" w:rsidP="001E418A">
            <w:pPr>
              <w:spacing w:line="360" w:lineRule="auto"/>
              <w:rPr>
                <w:rFonts w:ascii="Arial" w:hAnsi="Arial" w:cs="Arial"/>
                <w:lang w:val="en-GB"/>
              </w:rPr>
            </w:pPr>
            <w:r w:rsidRPr="00E0186C">
              <w:rPr>
                <w:rFonts w:ascii="Arial" w:hAnsi="Arial" w:cs="Arial"/>
                <w:lang w:val="en-GB"/>
              </w:rPr>
              <w:t>Cold</w:t>
            </w:r>
            <w:r w:rsidR="00BF4271" w:rsidRPr="00E0186C">
              <w:rPr>
                <w:rFonts w:ascii="Arial" w:hAnsi="Arial" w:cs="Arial"/>
                <w:lang w:val="en-GB"/>
              </w:rPr>
              <w:t>-</w:t>
            </w:r>
            <w:r w:rsidRPr="00E0186C">
              <w:rPr>
                <w:rFonts w:ascii="Arial" w:hAnsi="Arial" w:cs="Arial"/>
                <w:lang w:val="en-GB"/>
              </w:rPr>
              <w:t>water</w:t>
            </w:r>
            <w:r w:rsidR="001C0ED1" w:rsidRPr="00E0186C">
              <w:rPr>
                <w:rFonts w:ascii="Arial" w:hAnsi="Arial" w:cs="Arial"/>
                <w:lang w:val="en-GB"/>
              </w:rPr>
              <w:t xml:space="preserve"> (</w:t>
            </w:r>
            <w:r w:rsidR="001C0ED1" w:rsidRPr="00E0186C">
              <w:rPr>
                <w:rFonts w:ascii="Arial" w:hAnsi="Arial" w:cs="Arial"/>
                <w:b/>
                <w:bCs/>
                <w:lang w:val="en-GB"/>
              </w:rPr>
              <w:t>23 °C ± 2 °C</w:t>
            </w:r>
            <w:r w:rsidR="001C0ED1" w:rsidRPr="00E0186C">
              <w:rPr>
                <w:rFonts w:ascii="Arial" w:hAnsi="Arial" w:cs="Arial"/>
                <w:lang w:val="en-GB"/>
              </w:rPr>
              <w:t>)</w:t>
            </w:r>
          </w:p>
        </w:tc>
        <w:tc>
          <w:tcPr>
            <w:tcW w:w="473" w:type="dxa"/>
          </w:tcPr>
          <w:p w14:paraId="4AD424BB" w14:textId="0CBC8071" w:rsidR="001C0ED1" w:rsidRPr="00E0186C" w:rsidRDefault="001C0ED1" w:rsidP="001E418A">
            <w:pPr>
              <w:spacing w:line="360" w:lineRule="auto"/>
              <w:rPr>
                <w:rFonts w:ascii="Arial" w:hAnsi="Arial" w:cs="Arial"/>
                <w:lang w:val="en-GB"/>
              </w:rPr>
            </w:pPr>
            <w:r w:rsidRPr="00E0186C">
              <w:rPr>
                <w:rFonts w:ascii="Arial" w:hAnsi="Arial" w:cs="Arial"/>
                <w:lang w:val="en-GB"/>
              </w:rPr>
              <w:fldChar w:fldCharType="begin">
                <w:ffData>
                  <w:name w:val="Kontrollkästchen20"/>
                  <w:enabled/>
                  <w:calcOnExit w:val="0"/>
                  <w:checkBox>
                    <w:sizeAuto/>
                    <w:default w:val="0"/>
                  </w:checkBox>
                </w:ffData>
              </w:fldChar>
            </w:r>
            <w:r w:rsidRPr="00E0186C">
              <w:rPr>
                <w:rFonts w:ascii="Arial" w:hAnsi="Arial" w:cs="Arial"/>
                <w:lang w:val="en-GB"/>
              </w:rPr>
              <w:instrText xml:space="preserve"> FORMCHECKBOX </w:instrText>
            </w:r>
            <w:r w:rsidRPr="00E0186C">
              <w:rPr>
                <w:rFonts w:ascii="Arial" w:hAnsi="Arial" w:cs="Arial"/>
                <w:lang w:val="en-GB"/>
              </w:rPr>
            </w:r>
            <w:r w:rsidRPr="00E0186C">
              <w:rPr>
                <w:rFonts w:ascii="Arial" w:hAnsi="Arial" w:cs="Arial"/>
                <w:lang w:val="en-GB"/>
              </w:rPr>
              <w:fldChar w:fldCharType="separate"/>
            </w:r>
            <w:r w:rsidRPr="00E0186C">
              <w:rPr>
                <w:rFonts w:ascii="Arial" w:hAnsi="Arial" w:cs="Arial"/>
                <w:lang w:val="en-GB"/>
              </w:rPr>
              <w:fldChar w:fldCharType="end"/>
            </w:r>
          </w:p>
        </w:tc>
        <w:tc>
          <w:tcPr>
            <w:tcW w:w="2719" w:type="dxa"/>
          </w:tcPr>
          <w:p w14:paraId="47920741" w14:textId="4A44D226" w:rsidR="001C0ED1" w:rsidRPr="00E0186C" w:rsidRDefault="00F81CC6" w:rsidP="001E418A">
            <w:pPr>
              <w:spacing w:line="360" w:lineRule="auto"/>
              <w:rPr>
                <w:rFonts w:ascii="Arial" w:hAnsi="Arial" w:cs="Arial"/>
                <w:lang w:val="en-GB"/>
              </w:rPr>
            </w:pPr>
            <w:proofErr w:type="gramStart"/>
            <w:r w:rsidRPr="00E0186C">
              <w:rPr>
                <w:rFonts w:ascii="Arial" w:hAnsi="Arial" w:cs="Arial"/>
                <w:lang w:val="en-GB"/>
              </w:rPr>
              <w:t>Warm</w:t>
            </w:r>
            <w:r w:rsidR="00BF4271" w:rsidRPr="00E0186C">
              <w:rPr>
                <w:rFonts w:ascii="Arial" w:hAnsi="Arial" w:cs="Arial"/>
                <w:lang w:val="en-GB"/>
              </w:rPr>
              <w:t>-</w:t>
            </w:r>
            <w:r w:rsidRPr="00E0186C">
              <w:rPr>
                <w:rFonts w:ascii="Arial" w:hAnsi="Arial" w:cs="Arial"/>
                <w:lang w:val="en-GB"/>
              </w:rPr>
              <w:t>water</w:t>
            </w:r>
            <w:proofErr w:type="gramEnd"/>
            <w:r w:rsidR="001C0ED1" w:rsidRPr="00E0186C">
              <w:rPr>
                <w:rFonts w:ascii="Arial" w:hAnsi="Arial" w:cs="Arial"/>
                <w:lang w:val="en-GB"/>
              </w:rPr>
              <w:t xml:space="preserve"> (</w:t>
            </w:r>
            <w:r w:rsidR="001C0ED1" w:rsidRPr="00E0186C">
              <w:rPr>
                <w:rFonts w:ascii="Arial" w:hAnsi="Arial" w:cs="Arial"/>
                <w:b/>
                <w:bCs/>
                <w:lang w:val="en-GB"/>
              </w:rPr>
              <w:t>60 °C ± 2 °C</w:t>
            </w:r>
            <w:r w:rsidR="001C0ED1" w:rsidRPr="00E0186C">
              <w:rPr>
                <w:rFonts w:ascii="Arial" w:hAnsi="Arial" w:cs="Arial"/>
                <w:lang w:val="en-GB"/>
              </w:rPr>
              <w:t>)</w:t>
            </w:r>
          </w:p>
        </w:tc>
        <w:tc>
          <w:tcPr>
            <w:tcW w:w="446" w:type="dxa"/>
          </w:tcPr>
          <w:p w14:paraId="482D22FA" w14:textId="36982719" w:rsidR="001C0ED1" w:rsidRPr="00E0186C" w:rsidRDefault="001C0ED1" w:rsidP="001E418A">
            <w:pPr>
              <w:spacing w:line="360" w:lineRule="auto"/>
              <w:rPr>
                <w:rFonts w:ascii="Arial" w:hAnsi="Arial" w:cs="Arial"/>
                <w:lang w:val="en-GB"/>
              </w:rPr>
            </w:pPr>
            <w:r w:rsidRPr="00E0186C">
              <w:rPr>
                <w:rFonts w:ascii="Arial" w:hAnsi="Arial" w:cs="Arial"/>
                <w:lang w:val="en-GB"/>
              </w:rPr>
              <w:fldChar w:fldCharType="begin">
                <w:ffData>
                  <w:name w:val="Kontrollkästchen20"/>
                  <w:enabled/>
                  <w:calcOnExit w:val="0"/>
                  <w:checkBox>
                    <w:sizeAuto/>
                    <w:default w:val="0"/>
                  </w:checkBox>
                </w:ffData>
              </w:fldChar>
            </w:r>
            <w:r w:rsidRPr="00E0186C">
              <w:rPr>
                <w:rFonts w:ascii="Arial" w:hAnsi="Arial" w:cs="Arial"/>
                <w:lang w:val="en-GB"/>
              </w:rPr>
              <w:instrText xml:space="preserve"> FORMCHECKBOX </w:instrText>
            </w:r>
            <w:r w:rsidRPr="00E0186C">
              <w:rPr>
                <w:rFonts w:ascii="Arial" w:hAnsi="Arial" w:cs="Arial"/>
                <w:lang w:val="en-GB"/>
              </w:rPr>
            </w:r>
            <w:r w:rsidRPr="00E0186C">
              <w:rPr>
                <w:rFonts w:ascii="Arial" w:hAnsi="Arial" w:cs="Arial"/>
                <w:lang w:val="en-GB"/>
              </w:rPr>
              <w:fldChar w:fldCharType="separate"/>
            </w:r>
            <w:r w:rsidRPr="00E0186C">
              <w:rPr>
                <w:rFonts w:ascii="Arial" w:hAnsi="Arial" w:cs="Arial"/>
                <w:lang w:val="en-GB"/>
              </w:rPr>
              <w:fldChar w:fldCharType="end"/>
            </w:r>
          </w:p>
        </w:tc>
        <w:tc>
          <w:tcPr>
            <w:tcW w:w="2810" w:type="dxa"/>
          </w:tcPr>
          <w:p w14:paraId="06A3ACE9" w14:textId="7C58067A" w:rsidR="001C0ED1" w:rsidRPr="00E0186C" w:rsidRDefault="001C0ED1" w:rsidP="001E418A">
            <w:pPr>
              <w:spacing w:line="360" w:lineRule="auto"/>
              <w:rPr>
                <w:rFonts w:ascii="Arial" w:hAnsi="Arial" w:cs="Arial"/>
                <w:lang w:val="en-GB"/>
              </w:rPr>
            </w:pPr>
            <w:proofErr w:type="gramStart"/>
            <w:r w:rsidRPr="00E0186C">
              <w:rPr>
                <w:rFonts w:ascii="Arial" w:hAnsi="Arial" w:cs="Arial"/>
                <w:lang w:val="en-GB"/>
              </w:rPr>
              <w:t>H</w:t>
            </w:r>
            <w:r w:rsidR="00F81CC6" w:rsidRPr="00E0186C">
              <w:rPr>
                <w:rFonts w:ascii="Arial" w:hAnsi="Arial" w:cs="Arial"/>
                <w:lang w:val="en-GB"/>
              </w:rPr>
              <w:t>ot</w:t>
            </w:r>
            <w:r w:rsidR="00BF4271" w:rsidRPr="00E0186C">
              <w:rPr>
                <w:rFonts w:ascii="Arial" w:hAnsi="Arial" w:cs="Arial"/>
                <w:lang w:val="en-GB"/>
              </w:rPr>
              <w:t>-</w:t>
            </w:r>
            <w:r w:rsidR="00F81CC6" w:rsidRPr="00E0186C">
              <w:rPr>
                <w:rFonts w:ascii="Arial" w:hAnsi="Arial" w:cs="Arial"/>
                <w:lang w:val="en-GB"/>
              </w:rPr>
              <w:t>water</w:t>
            </w:r>
            <w:proofErr w:type="gramEnd"/>
            <w:r w:rsidRPr="00E0186C">
              <w:rPr>
                <w:rFonts w:ascii="Arial" w:hAnsi="Arial" w:cs="Arial"/>
                <w:lang w:val="en-GB"/>
              </w:rPr>
              <w:t xml:space="preserve"> (</w:t>
            </w:r>
            <w:r w:rsidRPr="00E0186C">
              <w:rPr>
                <w:rFonts w:ascii="Arial" w:hAnsi="Arial" w:cs="Arial"/>
                <w:b/>
                <w:bCs/>
                <w:lang w:val="en-GB"/>
              </w:rPr>
              <w:t>85 °C ± 2 °C</w:t>
            </w:r>
            <w:r w:rsidRPr="00E0186C">
              <w:rPr>
                <w:rFonts w:ascii="Arial" w:hAnsi="Arial" w:cs="Arial"/>
                <w:lang w:val="en-GB"/>
              </w:rPr>
              <w:t>)</w:t>
            </w:r>
          </w:p>
        </w:tc>
      </w:tr>
    </w:tbl>
    <w:p w14:paraId="7A29ECE4" w14:textId="77777777" w:rsidR="009F064E" w:rsidRPr="00E0186C" w:rsidRDefault="009F064E" w:rsidP="0074775F">
      <w:pPr>
        <w:rPr>
          <w:rFonts w:ascii="Arial" w:hAnsi="Arial"/>
          <w:sz w:val="12"/>
          <w:szCs w:val="14"/>
          <w:lang w:val="en-GB"/>
        </w:rPr>
      </w:pPr>
    </w:p>
    <w:p w14:paraId="7C60185B" w14:textId="7B408B7F" w:rsidR="00344702" w:rsidRPr="0063296B" w:rsidRDefault="00CB3492" w:rsidP="0063296B">
      <w:pPr>
        <w:pStyle w:val="Listenabsatz"/>
        <w:numPr>
          <w:ilvl w:val="0"/>
          <w:numId w:val="11"/>
        </w:numPr>
        <w:ind w:left="142" w:right="-285"/>
        <w:rPr>
          <w:rFonts w:ascii="Arial" w:hAnsi="Arial" w:cs="Arial"/>
          <w:b/>
          <w:sz w:val="22"/>
          <w:lang w:val="en-GB"/>
        </w:rPr>
      </w:pPr>
      <w:r w:rsidRPr="0063296B">
        <w:rPr>
          <w:rFonts w:ascii="Arial" w:hAnsi="Arial" w:cs="Arial"/>
          <w:b/>
          <w:sz w:val="22"/>
          <w:lang w:val="en-GB"/>
        </w:rPr>
        <w:t xml:space="preserve">Testing </w:t>
      </w:r>
      <w:r w:rsidR="00F91D57" w:rsidRPr="0063296B">
        <w:rPr>
          <w:rFonts w:ascii="Arial" w:hAnsi="Arial" w:cs="Arial"/>
          <w:b/>
          <w:sz w:val="22"/>
          <w:lang w:val="en-GB"/>
        </w:rPr>
        <w:t>laboratory</w:t>
      </w:r>
      <w:r w:rsidR="00E2268B" w:rsidRPr="0063296B">
        <w:rPr>
          <w:rFonts w:ascii="Arial" w:hAnsi="Arial" w:cs="Arial"/>
          <w:b/>
          <w:sz w:val="22"/>
          <w:vertAlign w:val="superscript"/>
          <w:lang w:val="en-GB"/>
        </w:rPr>
        <w:t>2)</w:t>
      </w:r>
    </w:p>
    <w:p w14:paraId="2114E166" w14:textId="77777777" w:rsidR="001E418A" w:rsidRPr="00E0186C" w:rsidRDefault="001E418A" w:rsidP="00FF68CE">
      <w:pPr>
        <w:ind w:left="284" w:right="-285" w:hanging="284"/>
        <w:rPr>
          <w:rFonts w:ascii="Arial" w:hAnsi="Arial" w:cs="Arial"/>
          <w:b/>
          <w:sz w:val="22"/>
          <w:highlight w:val="lightGray"/>
          <w:lang w:val="en-GB"/>
        </w:rPr>
      </w:pPr>
    </w:p>
    <w:tbl>
      <w:tblPr>
        <w:tblW w:w="9502" w:type="dxa"/>
        <w:tblInd w:w="137" w:type="dxa"/>
        <w:tblLayout w:type="fixed"/>
        <w:tblCellMar>
          <w:left w:w="0" w:type="dxa"/>
          <w:right w:w="0" w:type="dxa"/>
        </w:tblCellMar>
        <w:tblLook w:val="04A0" w:firstRow="1" w:lastRow="0" w:firstColumn="1" w:lastColumn="0" w:noHBand="0" w:noVBand="1"/>
      </w:tblPr>
      <w:tblGrid>
        <w:gridCol w:w="9502"/>
      </w:tblGrid>
      <w:tr w:rsidR="00E2268B" w:rsidRPr="00E0186C" w14:paraId="60840831" w14:textId="77777777" w:rsidTr="001E300C">
        <w:trPr>
          <w:cantSplit/>
        </w:trPr>
        <w:tc>
          <w:tcPr>
            <w:tcW w:w="9502" w:type="dxa"/>
            <w:tcBorders>
              <w:bottom w:val="single" w:sz="4" w:space="0" w:color="000000" w:themeColor="text1"/>
            </w:tcBorders>
            <w:tcMar>
              <w:top w:w="0" w:type="dxa"/>
              <w:left w:w="70" w:type="dxa"/>
              <w:bottom w:w="0" w:type="dxa"/>
              <w:right w:w="70" w:type="dxa"/>
            </w:tcMar>
            <w:vAlign w:val="bottom"/>
          </w:tcPr>
          <w:p w14:paraId="7E24B015" w14:textId="77DC0F42" w:rsidR="00E2268B" w:rsidRPr="00E0186C" w:rsidRDefault="00E2268B" w:rsidP="0014080A">
            <w:pPr>
              <w:rPr>
                <w:rFonts w:cs="Arial"/>
                <w:lang w:val="en-GB"/>
              </w:rPr>
            </w:pPr>
            <w:r w:rsidRPr="00E0186C">
              <w:rPr>
                <w:rFonts w:ascii="Arial" w:hAnsi="Arial" w:cs="Arial"/>
                <w:b/>
                <w:lang w:val="en-GB"/>
              </w:rPr>
              <w:fldChar w:fldCharType="begin">
                <w:ffData>
                  <w:name w:val="Text33"/>
                  <w:enabled/>
                  <w:calcOnExit w:val="0"/>
                  <w:textInput>
                    <w:maxLength w:val="120"/>
                  </w:textInput>
                </w:ffData>
              </w:fldChar>
            </w:r>
            <w:r w:rsidRPr="00E0186C">
              <w:rPr>
                <w:rFonts w:ascii="Arial" w:hAnsi="Arial" w:cs="Arial"/>
                <w:b/>
                <w:lang w:val="en-GB"/>
              </w:rPr>
              <w:instrText xml:space="preserve"> FORMTEXT </w:instrText>
            </w:r>
            <w:r w:rsidRPr="00E0186C">
              <w:rPr>
                <w:rFonts w:ascii="Arial" w:hAnsi="Arial" w:cs="Arial"/>
                <w:b/>
                <w:lang w:val="en-GB"/>
              </w:rPr>
            </w:r>
            <w:r w:rsidRPr="00E0186C">
              <w:rPr>
                <w:rFonts w:ascii="Arial" w:hAnsi="Arial" w:cs="Arial"/>
                <w:b/>
                <w:lang w:val="en-GB"/>
              </w:rPr>
              <w:fldChar w:fldCharType="separate"/>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noProof/>
                <w:lang w:val="en-GB"/>
              </w:rPr>
              <w:t> </w:t>
            </w:r>
            <w:r w:rsidRPr="00E0186C">
              <w:rPr>
                <w:rFonts w:ascii="Arial" w:hAnsi="Arial" w:cs="Arial"/>
                <w:b/>
                <w:lang w:val="en-GB"/>
              </w:rPr>
              <w:fldChar w:fldCharType="end"/>
            </w:r>
          </w:p>
        </w:tc>
      </w:tr>
      <w:tr w:rsidR="0014080A" w:rsidRPr="0049388B" w14:paraId="431C8A3E" w14:textId="77777777" w:rsidTr="001E300C">
        <w:trPr>
          <w:cantSplit/>
        </w:trPr>
        <w:tc>
          <w:tcPr>
            <w:tcW w:w="9502" w:type="dxa"/>
            <w:tcBorders>
              <w:top w:val="single" w:sz="4" w:space="0" w:color="000000" w:themeColor="text1"/>
            </w:tcBorders>
            <w:tcMar>
              <w:top w:w="0" w:type="dxa"/>
              <w:left w:w="70" w:type="dxa"/>
              <w:bottom w:w="0" w:type="dxa"/>
              <w:right w:w="70" w:type="dxa"/>
            </w:tcMar>
            <w:vAlign w:val="bottom"/>
          </w:tcPr>
          <w:p w14:paraId="545B06B1" w14:textId="3CF6D315" w:rsidR="0014080A" w:rsidRPr="00E2268B" w:rsidRDefault="00E2268B" w:rsidP="00AE2EE9">
            <w:pPr>
              <w:spacing w:line="264" w:lineRule="auto"/>
              <w:rPr>
                <w:rFonts w:ascii="Arial" w:hAnsi="Arial" w:cs="Arial"/>
                <w:bCs/>
                <w:lang w:val="en-GB"/>
              </w:rPr>
            </w:pPr>
            <w:r w:rsidRPr="0014032C">
              <w:rPr>
                <w:rFonts w:ascii="Arial" w:hAnsi="Arial" w:cs="Arial"/>
                <w:bCs/>
                <w:sz w:val="16"/>
                <w:szCs w:val="16"/>
                <w:vertAlign w:val="superscript"/>
                <w:lang w:val="en-GB"/>
              </w:rPr>
              <w:t>2)</w:t>
            </w:r>
            <w:r>
              <w:rPr>
                <w:rFonts w:ascii="Arial" w:hAnsi="Arial" w:cs="Arial"/>
                <w:bCs/>
                <w:sz w:val="16"/>
                <w:szCs w:val="16"/>
                <w:lang w:val="en-GB"/>
              </w:rPr>
              <w:t xml:space="preserve"> </w:t>
            </w:r>
            <w:r w:rsidR="0014032C" w:rsidRPr="0014032C">
              <w:rPr>
                <w:rFonts w:ascii="Arial" w:hAnsi="Arial" w:cs="Arial"/>
                <w:bCs/>
                <w:sz w:val="16"/>
                <w:szCs w:val="16"/>
                <w:lang w:val="en-GB"/>
              </w:rPr>
              <w:t>according to laboratory list, column</w:t>
            </w:r>
            <w:r w:rsidR="0014032C">
              <w:rPr>
                <w:rFonts w:ascii="Arial" w:hAnsi="Arial" w:cs="Arial"/>
                <w:bCs/>
                <w:sz w:val="16"/>
                <w:szCs w:val="16"/>
                <w:lang w:val="en-GB"/>
              </w:rPr>
              <w:t xml:space="preserve"> “</w:t>
            </w:r>
            <w:r w:rsidR="000A0642">
              <w:rPr>
                <w:rFonts w:ascii="Arial" w:hAnsi="Arial" w:cs="Arial"/>
                <w:bCs/>
                <w:sz w:val="16"/>
                <w:szCs w:val="16"/>
                <w:lang w:val="en-GB"/>
              </w:rPr>
              <w:t>Prüfbereich, EU-DWD</w:t>
            </w:r>
            <w:r w:rsidR="0014032C">
              <w:rPr>
                <w:rFonts w:ascii="Arial" w:hAnsi="Arial" w:cs="Arial"/>
                <w:bCs/>
                <w:sz w:val="16"/>
                <w:szCs w:val="16"/>
                <w:lang w:val="en-GB"/>
              </w:rPr>
              <w:t>”</w:t>
            </w:r>
            <w:r w:rsidR="000A0642">
              <w:rPr>
                <w:rFonts w:ascii="Arial" w:hAnsi="Arial" w:cs="Arial"/>
                <w:bCs/>
                <w:sz w:val="16"/>
                <w:szCs w:val="16"/>
                <w:lang w:val="en-GB"/>
              </w:rPr>
              <w:t>.</w:t>
            </w:r>
          </w:p>
        </w:tc>
      </w:tr>
    </w:tbl>
    <w:p w14:paraId="0052CCEA" w14:textId="77777777" w:rsidR="00603A63" w:rsidRPr="00E0186C" w:rsidRDefault="00603A63" w:rsidP="0074775F">
      <w:pPr>
        <w:rPr>
          <w:rFonts w:ascii="Arial" w:hAnsi="Arial"/>
          <w:sz w:val="12"/>
          <w:szCs w:val="14"/>
          <w:lang w:val="en-GB"/>
        </w:rPr>
      </w:pPr>
    </w:p>
    <w:p w14:paraId="134CFEA9" w14:textId="6590BA1A" w:rsidR="00251DDC" w:rsidRDefault="00251DDC" w:rsidP="00896448">
      <w:pPr>
        <w:rPr>
          <w:rFonts w:ascii="Arial" w:hAnsi="Arial"/>
          <w:b/>
          <w:bCs/>
          <w:sz w:val="22"/>
          <w:lang w:val="en-GB"/>
        </w:rPr>
      </w:pPr>
    </w:p>
    <w:p w14:paraId="17D6D9A0" w14:textId="2C399090" w:rsidR="009E714D" w:rsidRPr="0063296B" w:rsidRDefault="009E714D" w:rsidP="0063296B">
      <w:pPr>
        <w:pStyle w:val="Listenabsatz"/>
        <w:numPr>
          <w:ilvl w:val="0"/>
          <w:numId w:val="11"/>
        </w:numPr>
        <w:ind w:left="142"/>
        <w:rPr>
          <w:rFonts w:ascii="Arial" w:hAnsi="Arial"/>
          <w:b/>
          <w:bCs/>
          <w:sz w:val="22"/>
          <w:lang w:val="en-GB"/>
        </w:rPr>
      </w:pPr>
      <w:r w:rsidRPr="0063296B">
        <w:rPr>
          <w:rFonts w:ascii="Arial" w:hAnsi="Arial"/>
          <w:b/>
          <w:bCs/>
          <w:sz w:val="22"/>
          <w:lang w:val="en-GB"/>
        </w:rPr>
        <w:t>Documentation of the results</w:t>
      </w:r>
    </w:p>
    <w:p w14:paraId="6F32AC65" w14:textId="77777777" w:rsidR="009E714D" w:rsidRPr="00F8260C" w:rsidRDefault="009E714D" w:rsidP="009E714D">
      <w:pPr>
        <w:rPr>
          <w:rFonts w:ascii="Arial" w:hAnsi="Arial" w:cs="Arial"/>
          <w:b/>
          <w:sz w:val="22"/>
          <w:szCs w:val="22"/>
        </w:rPr>
      </w:pPr>
    </w:p>
    <w:tbl>
      <w:tblPr>
        <w:tblW w:w="9497" w:type="dxa"/>
        <w:tblInd w:w="142" w:type="dxa"/>
        <w:tblLayout w:type="fixed"/>
        <w:tblCellMar>
          <w:left w:w="28" w:type="dxa"/>
          <w:right w:w="28" w:type="dxa"/>
        </w:tblCellMar>
        <w:tblLook w:val="0000" w:firstRow="0" w:lastRow="0" w:firstColumn="0" w:lastColumn="0" w:noHBand="0" w:noVBand="0"/>
      </w:tblPr>
      <w:tblGrid>
        <w:gridCol w:w="425"/>
        <w:gridCol w:w="9072"/>
      </w:tblGrid>
      <w:tr w:rsidR="009E714D" w:rsidRPr="0049388B" w14:paraId="14BB1CE4" w14:textId="77777777" w:rsidTr="00C45B74">
        <w:trPr>
          <w:trHeight w:val="397"/>
        </w:trPr>
        <w:tc>
          <w:tcPr>
            <w:tcW w:w="425" w:type="dxa"/>
            <w:vAlign w:val="center"/>
          </w:tcPr>
          <w:p w14:paraId="44988266" w14:textId="77777777" w:rsidR="009E714D" w:rsidRPr="00E0186C" w:rsidRDefault="009E714D" w:rsidP="009E714D">
            <w:pPr>
              <w:pStyle w:val="Kopfzeile"/>
              <w:tabs>
                <w:tab w:val="clear" w:pos="4536"/>
                <w:tab w:val="clear" w:pos="9072"/>
              </w:tabs>
              <w:rPr>
                <w:rFonts w:ascii="Arial" w:hAnsi="Arial" w:cs="Arial"/>
                <w:lang w:val="en-GB"/>
              </w:rPr>
            </w:pPr>
            <w:r w:rsidRPr="00E0186C">
              <w:rPr>
                <w:rFonts w:ascii="Arial" w:hAnsi="Arial"/>
                <w:lang w:val="en-GB"/>
              </w:rPr>
              <w:fldChar w:fldCharType="begin">
                <w:ffData>
                  <w:name w:val="Kontrollkästchen20"/>
                  <w:enabled/>
                  <w:calcOnExit w:val="0"/>
                  <w:checkBox>
                    <w:sizeAuto/>
                    <w:default w:val="0"/>
                  </w:checkBox>
                </w:ffData>
              </w:fldChar>
            </w:r>
            <w:r w:rsidRPr="00E0186C">
              <w:rPr>
                <w:rFonts w:ascii="Arial" w:hAnsi="Arial"/>
                <w:lang w:val="en-GB"/>
              </w:rPr>
              <w:instrText xml:space="preserve"> FORMCHECKBOX </w:instrText>
            </w:r>
            <w:r w:rsidRPr="00E0186C">
              <w:rPr>
                <w:rFonts w:ascii="Arial" w:hAnsi="Arial"/>
                <w:lang w:val="en-GB"/>
              </w:rPr>
            </w:r>
            <w:r w:rsidRPr="00E0186C">
              <w:rPr>
                <w:rFonts w:ascii="Arial" w:hAnsi="Arial"/>
                <w:lang w:val="en-GB"/>
              </w:rPr>
              <w:fldChar w:fldCharType="separate"/>
            </w:r>
            <w:r w:rsidRPr="00E0186C">
              <w:rPr>
                <w:rFonts w:ascii="Arial" w:hAnsi="Arial"/>
                <w:lang w:val="en-GB"/>
              </w:rPr>
              <w:fldChar w:fldCharType="end"/>
            </w:r>
          </w:p>
        </w:tc>
        <w:tc>
          <w:tcPr>
            <w:tcW w:w="9072" w:type="dxa"/>
            <w:vAlign w:val="center"/>
          </w:tcPr>
          <w:p w14:paraId="44175901" w14:textId="1F702FC4" w:rsidR="009E714D" w:rsidRPr="00D7451E" w:rsidRDefault="009E714D" w:rsidP="009E714D">
            <w:pPr>
              <w:rPr>
                <w:rFonts w:ascii="Arial" w:hAnsi="Arial" w:cs="Arial"/>
                <w:lang w:val="en-GB"/>
              </w:rPr>
            </w:pPr>
            <w:r w:rsidRPr="00D7451E">
              <w:rPr>
                <w:rFonts w:ascii="Arial" w:hAnsi="Arial"/>
                <w:b/>
                <w:lang w:val="en-GB"/>
              </w:rPr>
              <w:t xml:space="preserve">Confirmation of conformity of the formulation </w:t>
            </w:r>
            <w:r w:rsidRPr="00D7451E">
              <w:rPr>
                <w:rFonts w:ascii="Arial" w:hAnsi="Arial"/>
                <w:lang w:val="en-GB"/>
              </w:rPr>
              <w:t>(valid for 5 years</w:t>
            </w:r>
            <w:r w:rsidR="00D7451E" w:rsidRPr="00D7451E">
              <w:rPr>
                <w:rFonts w:ascii="Arial" w:hAnsi="Arial"/>
                <w:lang w:val="en-GB"/>
              </w:rPr>
              <w:t>, can only be applied for if the applicant is also the manufacturer of the material</w:t>
            </w:r>
            <w:r w:rsidRPr="00D7451E">
              <w:rPr>
                <w:rFonts w:ascii="Arial" w:hAnsi="Arial"/>
                <w:lang w:val="en-GB"/>
              </w:rPr>
              <w:t>)</w:t>
            </w:r>
          </w:p>
        </w:tc>
      </w:tr>
    </w:tbl>
    <w:p w14:paraId="5AE17F20" w14:textId="77777777" w:rsidR="009E714D" w:rsidRDefault="009E714D" w:rsidP="00896448">
      <w:pPr>
        <w:rPr>
          <w:rFonts w:ascii="Arial" w:hAnsi="Arial"/>
          <w:b/>
          <w:bCs/>
          <w:sz w:val="22"/>
          <w:lang w:val="en-GB"/>
        </w:rPr>
      </w:pPr>
    </w:p>
    <w:p w14:paraId="30525017" w14:textId="74C26316" w:rsidR="0063296B" w:rsidRPr="00A758BF" w:rsidRDefault="00D51D77" w:rsidP="00471A90">
      <w:pPr>
        <w:ind w:left="142"/>
        <w:rPr>
          <w:rFonts w:ascii="Arial" w:hAnsi="Arial"/>
          <w:bCs/>
          <w:sz w:val="18"/>
          <w:szCs w:val="16"/>
          <w:lang w:val="en-GB"/>
        </w:rPr>
      </w:pPr>
      <w:r w:rsidRPr="00A758BF">
        <w:rPr>
          <w:rFonts w:ascii="Arial" w:hAnsi="Arial"/>
          <w:bCs/>
          <w:sz w:val="18"/>
          <w:szCs w:val="16"/>
          <w:lang w:val="en-GB"/>
        </w:rPr>
        <w:t xml:space="preserve">Regardless of whether a certificate of conformity is issued, the result of the formulation </w:t>
      </w:r>
      <w:r w:rsidR="005125A8" w:rsidRPr="00A758BF">
        <w:rPr>
          <w:rFonts w:ascii="Arial" w:hAnsi="Arial"/>
          <w:bCs/>
          <w:sz w:val="18"/>
          <w:szCs w:val="16"/>
          <w:lang w:val="en-GB"/>
        </w:rPr>
        <w:t>review</w:t>
      </w:r>
      <w:r w:rsidRPr="00A758BF">
        <w:rPr>
          <w:rFonts w:ascii="Arial" w:hAnsi="Arial"/>
          <w:bCs/>
          <w:sz w:val="18"/>
          <w:szCs w:val="16"/>
          <w:lang w:val="en-GB"/>
        </w:rPr>
        <w:t xml:space="preserve"> and the number of </w:t>
      </w:r>
      <w:r w:rsidR="005125A8" w:rsidRPr="00A758BF">
        <w:rPr>
          <w:rFonts w:ascii="Arial" w:hAnsi="Arial"/>
          <w:bCs/>
          <w:sz w:val="18"/>
          <w:szCs w:val="16"/>
          <w:lang w:val="en-GB"/>
        </w:rPr>
        <w:t>formulation</w:t>
      </w:r>
      <w:r w:rsidRPr="00A758BF">
        <w:rPr>
          <w:rFonts w:ascii="Arial" w:hAnsi="Arial"/>
          <w:bCs/>
          <w:sz w:val="18"/>
          <w:szCs w:val="16"/>
          <w:lang w:val="en-GB"/>
        </w:rPr>
        <w:t>-specific requirements</w:t>
      </w:r>
      <w:r w:rsidR="005125A8" w:rsidRPr="00A758BF">
        <w:rPr>
          <w:rFonts w:ascii="Arial" w:hAnsi="Arial"/>
          <w:bCs/>
          <w:sz w:val="18"/>
          <w:szCs w:val="16"/>
          <w:lang w:val="en-GB"/>
        </w:rPr>
        <w:t xml:space="preserve"> for individual substance</w:t>
      </w:r>
      <w:r w:rsidRPr="00A758BF">
        <w:rPr>
          <w:rFonts w:ascii="Arial" w:hAnsi="Arial"/>
          <w:bCs/>
          <w:sz w:val="18"/>
          <w:szCs w:val="16"/>
          <w:lang w:val="en-GB"/>
        </w:rPr>
        <w:t xml:space="preserve">, quoting the file reference number, </w:t>
      </w:r>
      <w:r w:rsidR="001066A6">
        <w:rPr>
          <w:rFonts w:ascii="Arial" w:hAnsi="Arial"/>
          <w:bCs/>
          <w:sz w:val="18"/>
          <w:szCs w:val="16"/>
          <w:lang w:val="en-GB"/>
        </w:rPr>
        <w:t>is</w:t>
      </w:r>
      <w:r w:rsidRPr="00A758BF">
        <w:rPr>
          <w:rFonts w:ascii="Arial" w:hAnsi="Arial"/>
          <w:bCs/>
          <w:sz w:val="18"/>
          <w:szCs w:val="16"/>
          <w:lang w:val="en-GB"/>
        </w:rPr>
        <w:t xml:space="preserve"> communicated by the </w:t>
      </w:r>
      <w:r w:rsidR="00791AFF" w:rsidRPr="00A758BF">
        <w:rPr>
          <w:rFonts w:ascii="Arial" w:hAnsi="Arial"/>
          <w:bCs/>
          <w:sz w:val="18"/>
          <w:szCs w:val="16"/>
          <w:lang w:val="en-GB"/>
        </w:rPr>
        <w:t>notified</w:t>
      </w:r>
      <w:r w:rsidRPr="00A758BF">
        <w:rPr>
          <w:rFonts w:ascii="Arial" w:hAnsi="Arial"/>
          <w:bCs/>
          <w:sz w:val="18"/>
          <w:szCs w:val="16"/>
          <w:lang w:val="en-GB"/>
        </w:rPr>
        <w:t xml:space="preserve"> </w:t>
      </w:r>
      <w:r w:rsidR="00606E18" w:rsidRPr="00A758BF">
        <w:rPr>
          <w:rFonts w:ascii="Arial" w:hAnsi="Arial"/>
          <w:bCs/>
          <w:sz w:val="18"/>
          <w:szCs w:val="16"/>
          <w:lang w:val="en-GB"/>
        </w:rPr>
        <w:t>formulation</w:t>
      </w:r>
      <w:r w:rsidRPr="00A758BF">
        <w:rPr>
          <w:rFonts w:ascii="Arial" w:hAnsi="Arial"/>
          <w:bCs/>
          <w:sz w:val="18"/>
          <w:szCs w:val="16"/>
          <w:lang w:val="en-GB"/>
        </w:rPr>
        <w:t xml:space="preserve"> evaluators to the applicant and DVGW CERT GmbH.</w:t>
      </w:r>
    </w:p>
    <w:p w14:paraId="60E5AA34" w14:textId="77777777" w:rsidR="003E5BB2" w:rsidRDefault="003E5BB2" w:rsidP="00896448">
      <w:pPr>
        <w:rPr>
          <w:rFonts w:ascii="Arial" w:hAnsi="Arial"/>
          <w:bCs/>
          <w:sz w:val="22"/>
          <w:lang w:val="en-GB"/>
        </w:rPr>
      </w:pPr>
    </w:p>
    <w:p w14:paraId="4BB1DBA0" w14:textId="6C157B44" w:rsidR="0063296B" w:rsidRPr="00904F9E" w:rsidRDefault="0063296B" w:rsidP="0063296B">
      <w:pPr>
        <w:pStyle w:val="Listenabsatz"/>
        <w:numPr>
          <w:ilvl w:val="0"/>
          <w:numId w:val="11"/>
        </w:numPr>
        <w:ind w:left="142"/>
        <w:rPr>
          <w:rFonts w:ascii="Arial" w:hAnsi="Arial"/>
          <w:b/>
          <w:bCs/>
          <w:sz w:val="22"/>
          <w:lang w:val="en-GB"/>
        </w:rPr>
      </w:pPr>
      <w:r w:rsidRPr="00904F9E">
        <w:rPr>
          <w:rFonts w:ascii="Arial" w:hAnsi="Arial"/>
          <w:b/>
          <w:bCs/>
          <w:sz w:val="22"/>
          <w:lang w:val="en-GB"/>
        </w:rPr>
        <w:t>Required documents:</w:t>
      </w:r>
    </w:p>
    <w:p w14:paraId="705DADDD" w14:textId="77777777" w:rsidR="003F3D87" w:rsidRPr="00904F9E" w:rsidRDefault="003F3D87" w:rsidP="0063296B">
      <w:pPr>
        <w:rPr>
          <w:rFonts w:ascii="Arial" w:hAnsi="Arial"/>
          <w:lang w:val="en-GB"/>
        </w:rPr>
      </w:pPr>
    </w:p>
    <w:p w14:paraId="5E635BE4" w14:textId="7652A321" w:rsidR="0063296B" w:rsidRDefault="006E28C9" w:rsidP="00D15583">
      <w:pPr>
        <w:pStyle w:val="Listenabsatz"/>
        <w:ind w:left="142"/>
        <w:jc w:val="both"/>
        <w:rPr>
          <w:rFonts w:ascii="Arial" w:hAnsi="Arial"/>
          <w:lang w:val="en-GB"/>
        </w:rPr>
      </w:pPr>
      <w:r w:rsidRPr="006E28C9">
        <w:rPr>
          <w:rFonts w:ascii="Arial" w:hAnsi="Arial"/>
          <w:lang w:val="en-GB"/>
        </w:rPr>
        <w:t xml:space="preserve">The owner of the formulation must disclose the formulation to DVGW CERT GmbH and, if applicable, to the subcontractor/testing laboratory, providing the reference number for the formulation </w:t>
      </w:r>
      <w:r>
        <w:rPr>
          <w:rFonts w:ascii="Arial" w:hAnsi="Arial"/>
          <w:lang w:val="en-GB"/>
        </w:rPr>
        <w:t>assessment</w:t>
      </w:r>
      <w:r w:rsidRPr="006E28C9">
        <w:rPr>
          <w:rFonts w:ascii="Arial" w:hAnsi="Arial"/>
          <w:lang w:val="en-GB"/>
        </w:rPr>
        <w:t>. If the applicant is not the owner of the formulation, they must provide the reference number to the owner of the formulation and ask them to disclose the formulation. Non-disclosure agreements (NDAs) may be arranged with DVGW CERT GmbH and the subcontractor at the request of the formulation owner. If a template is required, you can find it</w:t>
      </w:r>
      <w:hyperlink r:id="rId11" w:history="1">
        <w:r w:rsidRPr="006E28C9">
          <w:rPr>
            <w:rStyle w:val="Hyperlink"/>
            <w:rFonts w:ascii="Arial" w:hAnsi="Arial"/>
            <w:lang w:val="en-GB"/>
          </w:rPr>
          <w:t xml:space="preserve"> here</w:t>
        </w:r>
      </w:hyperlink>
    </w:p>
    <w:p w14:paraId="54C4D7BA" w14:textId="77777777" w:rsidR="004F1BC5" w:rsidRPr="0006660B" w:rsidRDefault="004F1BC5" w:rsidP="0063296B">
      <w:pPr>
        <w:pStyle w:val="Listenabsatz"/>
        <w:ind w:left="142"/>
        <w:rPr>
          <w:rFonts w:ascii="Arial" w:hAnsi="Arial"/>
          <w:bCs/>
          <w:szCs w:val="18"/>
          <w:lang w:val="en-GB"/>
        </w:rPr>
      </w:pPr>
    </w:p>
    <w:p w14:paraId="7F313780" w14:textId="4B96E820" w:rsidR="0063296B" w:rsidRPr="0063296B" w:rsidRDefault="0063296B" w:rsidP="0063296B">
      <w:pPr>
        <w:pStyle w:val="Listenabsatz"/>
        <w:numPr>
          <w:ilvl w:val="0"/>
          <w:numId w:val="11"/>
        </w:numPr>
        <w:ind w:left="142"/>
        <w:rPr>
          <w:rFonts w:ascii="Arial" w:hAnsi="Arial"/>
          <w:bCs/>
          <w:sz w:val="22"/>
          <w:szCs w:val="22"/>
          <w:lang w:val="en-GB"/>
        </w:rPr>
      </w:pPr>
      <w:r w:rsidRPr="0063296B">
        <w:rPr>
          <w:rFonts w:ascii="Arial" w:hAnsi="Arial"/>
          <w:b/>
          <w:sz w:val="22"/>
          <w:szCs w:val="22"/>
          <w:lang w:val="en-GB"/>
        </w:rPr>
        <w:t xml:space="preserve">Additional information and explanations: </w:t>
      </w:r>
      <w:r w:rsidRPr="0063296B">
        <w:rPr>
          <w:rFonts w:ascii="Arial" w:hAnsi="Arial"/>
          <w:b/>
          <w:color w:val="000000" w:themeColor="text1"/>
          <w:sz w:val="22"/>
          <w:szCs w:val="22"/>
          <w:lang w:val="en-GB"/>
        </w:rPr>
        <w:t>e.g. additions, modifications, transcripts</w:t>
      </w:r>
    </w:p>
    <w:tbl>
      <w:tblPr>
        <w:tblStyle w:val="Tabellenraster"/>
        <w:tblW w:w="0" w:type="auto"/>
        <w:tblInd w:w="-5" w:type="dxa"/>
        <w:tblLook w:val="04A0" w:firstRow="1" w:lastRow="0" w:firstColumn="1" w:lastColumn="0" w:noHBand="0" w:noVBand="1"/>
      </w:tblPr>
      <w:tblGrid>
        <w:gridCol w:w="9633"/>
      </w:tblGrid>
      <w:tr w:rsidR="003E5BB2" w:rsidRPr="00E0186C" w14:paraId="57EE415D" w14:textId="77777777" w:rsidTr="004F1BC5">
        <w:trPr>
          <w:trHeight w:val="6795"/>
        </w:trPr>
        <w:tc>
          <w:tcPr>
            <w:tcW w:w="9633" w:type="dxa"/>
            <w:shd w:val="clear" w:color="auto" w:fill="FFFFFF" w:themeFill="background1"/>
          </w:tcPr>
          <w:p w14:paraId="4E02AE87" w14:textId="77777777" w:rsidR="003E5BB2" w:rsidRPr="00E0186C" w:rsidRDefault="003E5BB2" w:rsidP="00AE2EE9">
            <w:pPr>
              <w:rPr>
                <w:rFonts w:ascii="Arial" w:hAnsi="Arial" w:cs="Arial"/>
                <w:b/>
                <w:lang w:val="en-GB"/>
              </w:rPr>
            </w:pPr>
            <w:r w:rsidRPr="00E0186C">
              <w:rPr>
                <w:rFonts w:ascii="Arial" w:hAnsi="Arial" w:cs="Arial"/>
                <w:b/>
                <w:lang w:val="en-GB"/>
              </w:rPr>
              <w:fldChar w:fldCharType="begin">
                <w:ffData>
                  <w:name w:val=""/>
                  <w:enabled/>
                  <w:calcOnExit w:val="0"/>
                  <w:textInput>
                    <w:maxLength w:val="5000"/>
                  </w:textInput>
                </w:ffData>
              </w:fldChar>
            </w:r>
            <w:r w:rsidRPr="00E0186C">
              <w:rPr>
                <w:rFonts w:ascii="Arial" w:hAnsi="Arial" w:cs="Arial"/>
                <w:b/>
                <w:lang w:val="en-GB"/>
              </w:rPr>
              <w:instrText xml:space="preserve"> FORMTEXT </w:instrText>
            </w:r>
            <w:r w:rsidRPr="00E0186C">
              <w:rPr>
                <w:rFonts w:ascii="Arial" w:hAnsi="Arial" w:cs="Arial"/>
                <w:b/>
                <w:lang w:val="en-GB"/>
              </w:rPr>
            </w:r>
            <w:r w:rsidRPr="00E0186C">
              <w:rPr>
                <w:rFonts w:ascii="Arial" w:hAnsi="Arial" w:cs="Arial"/>
                <w:b/>
                <w:lang w:val="en-GB"/>
              </w:rPr>
              <w:fldChar w:fldCharType="separate"/>
            </w:r>
            <w:r>
              <w:rPr>
                <w:rFonts w:ascii="Arial" w:hAnsi="Arial" w:cs="Arial"/>
                <w:b/>
                <w:lang w:val="en-GB"/>
              </w:rPr>
              <w:t> </w:t>
            </w:r>
            <w:r>
              <w:rPr>
                <w:rFonts w:ascii="Arial" w:hAnsi="Arial" w:cs="Arial"/>
                <w:b/>
                <w:lang w:val="en-GB"/>
              </w:rPr>
              <w:t> </w:t>
            </w:r>
            <w:r>
              <w:rPr>
                <w:rFonts w:ascii="Arial" w:hAnsi="Arial" w:cs="Arial"/>
                <w:b/>
                <w:lang w:val="en-GB"/>
              </w:rPr>
              <w:t> </w:t>
            </w:r>
            <w:r>
              <w:rPr>
                <w:rFonts w:ascii="Arial" w:hAnsi="Arial" w:cs="Arial"/>
                <w:b/>
                <w:lang w:val="en-GB"/>
              </w:rPr>
              <w:t> </w:t>
            </w:r>
            <w:r>
              <w:rPr>
                <w:rFonts w:ascii="Arial" w:hAnsi="Arial" w:cs="Arial"/>
                <w:b/>
                <w:lang w:val="en-GB"/>
              </w:rPr>
              <w:t> </w:t>
            </w:r>
            <w:r w:rsidRPr="00E0186C">
              <w:rPr>
                <w:rFonts w:ascii="Arial" w:hAnsi="Arial" w:cs="Arial"/>
                <w:b/>
                <w:lang w:val="en-GB"/>
              </w:rPr>
              <w:fldChar w:fldCharType="end"/>
            </w:r>
          </w:p>
        </w:tc>
      </w:tr>
    </w:tbl>
    <w:p w14:paraId="08DB4303" w14:textId="77777777" w:rsidR="0006660B" w:rsidRDefault="0006660B"/>
    <w:tbl>
      <w:tblPr>
        <w:tblStyle w:val="Tabellenraster"/>
        <w:tblW w:w="0" w:type="auto"/>
        <w:tblInd w:w="-5" w:type="dxa"/>
        <w:tblLook w:val="04A0" w:firstRow="1" w:lastRow="0" w:firstColumn="1" w:lastColumn="0" w:noHBand="0" w:noVBand="1"/>
      </w:tblPr>
      <w:tblGrid>
        <w:gridCol w:w="9633"/>
      </w:tblGrid>
      <w:tr w:rsidR="00480353" w:rsidRPr="0049388B" w14:paraId="7009280D" w14:textId="77777777" w:rsidTr="009A4FEE">
        <w:tc>
          <w:tcPr>
            <w:tcW w:w="9633" w:type="dxa"/>
          </w:tcPr>
          <w:p w14:paraId="1B102506" w14:textId="77777777" w:rsidR="00E647D4" w:rsidRPr="002A597A" w:rsidRDefault="00E647D4" w:rsidP="00E647D4">
            <w:pPr>
              <w:tabs>
                <w:tab w:val="left" w:pos="-674"/>
                <w:tab w:val="left" w:pos="-56"/>
                <w:tab w:val="left" w:pos="328"/>
                <w:tab w:val="left" w:pos="1224"/>
                <w:tab w:val="left" w:pos="1507"/>
                <w:tab w:val="left" w:pos="5248"/>
                <w:tab w:val="left" w:pos="5929"/>
                <w:tab w:val="left" w:pos="7063"/>
                <w:tab w:val="left" w:pos="7920"/>
              </w:tabs>
              <w:spacing w:before="60" w:after="120"/>
              <w:jc w:val="both"/>
              <w:rPr>
                <w:rFonts w:ascii="Arial" w:hAnsi="Arial" w:cs="Arial"/>
                <w:sz w:val="16"/>
                <w:lang w:val="en-GB"/>
              </w:rPr>
            </w:pPr>
            <w:r w:rsidRPr="002A597A">
              <w:rPr>
                <w:rFonts w:ascii="Arial" w:hAnsi="Arial" w:cs="Arial"/>
                <w:b/>
                <w:sz w:val="16"/>
                <w:lang w:val="en-GB"/>
              </w:rPr>
              <w:t>Important information about the certification procedure:</w:t>
            </w:r>
          </w:p>
          <w:p w14:paraId="55691691" w14:textId="00BF7308" w:rsidR="00E647D4" w:rsidRPr="00DE5432" w:rsidRDefault="00E647D4" w:rsidP="00E647D4">
            <w:pPr>
              <w:spacing w:after="120"/>
              <w:jc w:val="both"/>
              <w:rPr>
                <w:rFonts w:ascii="Arial" w:hAnsi="Arial" w:cs="Arial"/>
                <w:b/>
                <w:bCs/>
                <w:sz w:val="16"/>
                <w:szCs w:val="16"/>
                <w:lang w:val="en-GB"/>
              </w:rPr>
            </w:pPr>
            <w:r w:rsidRPr="00DE5432">
              <w:rPr>
                <w:rFonts w:ascii="Arial" w:hAnsi="Arial" w:cs="Arial"/>
                <w:sz w:val="16"/>
                <w:szCs w:val="16"/>
                <w:lang w:val="en-GB"/>
              </w:rPr>
              <w:t>Basis for the applied certification process is the current rules of procedure of DVGW CERT GmbH for carrying out the conformity assessment procedure EU Drinking Water Directive 2020/2184 and Delegated Regulation (EU) 2024/370. The fee schedule valid at the time of receipt of the application (date of receipt) applies to certification, registration, recertification, extension, modification, transfer and certificate issuance. An annual registration fee is charged for certificates valid and suspended as of 1 January of a calendar year.</w:t>
            </w:r>
          </w:p>
          <w:p w14:paraId="3B93AC24" w14:textId="77777777" w:rsidR="00E647D4" w:rsidRPr="00DE5432" w:rsidRDefault="00E647D4" w:rsidP="00E647D4">
            <w:pPr>
              <w:spacing w:after="120"/>
              <w:jc w:val="both"/>
              <w:rPr>
                <w:rFonts w:ascii="Arial" w:hAnsi="Arial" w:cs="Arial"/>
                <w:b/>
                <w:bCs/>
                <w:sz w:val="16"/>
                <w:szCs w:val="16"/>
                <w:lang w:val="en-GB"/>
              </w:rPr>
            </w:pPr>
            <w:r w:rsidRPr="00DE5432">
              <w:rPr>
                <w:rFonts w:ascii="Arial" w:hAnsi="Arial" w:cs="Arial"/>
                <w:sz w:val="16"/>
                <w:szCs w:val="16"/>
                <w:lang w:val="en-GB"/>
              </w:rPr>
              <w:t>Any objections to invoices must be communicated in writing, together with the reason for the complaint, within 4 weeks of delivery of the invoice. Failure to raise objections on time shall be deemed approval. The place of jurisdiction for all disputes arising from and in connection with the certification relationship with DVGW CERT GmbH is Bonn. The German language in the documents is binding. This includes multilingual documents and copies of documents without a German language version.</w:t>
            </w:r>
          </w:p>
          <w:p w14:paraId="2B3FB766" w14:textId="38C3EE73" w:rsidR="00E647D4" w:rsidRPr="00DE5432" w:rsidRDefault="00E647D4" w:rsidP="00E647D4">
            <w:pPr>
              <w:spacing w:after="120"/>
              <w:jc w:val="both"/>
              <w:rPr>
                <w:rFonts w:ascii="Arial" w:hAnsi="Arial" w:cs="Arial"/>
                <w:sz w:val="16"/>
                <w:szCs w:val="16"/>
                <w:lang w:val="en-GB"/>
              </w:rPr>
            </w:pPr>
            <w:r w:rsidRPr="00DE5432">
              <w:rPr>
                <w:rFonts w:ascii="Arial" w:hAnsi="Arial" w:cs="Arial"/>
                <w:sz w:val="16"/>
                <w:szCs w:val="16"/>
                <w:lang w:val="en-GB"/>
              </w:rPr>
              <w:t xml:space="preserve">The conformity assessment procedure begins when the client </w:t>
            </w:r>
            <w:proofErr w:type="gramStart"/>
            <w:r w:rsidRPr="00DE5432">
              <w:rPr>
                <w:rFonts w:ascii="Arial" w:hAnsi="Arial" w:cs="Arial"/>
                <w:sz w:val="16"/>
                <w:szCs w:val="16"/>
                <w:lang w:val="en-GB"/>
              </w:rPr>
              <w:t>submits an application</w:t>
            </w:r>
            <w:proofErr w:type="gramEnd"/>
            <w:r w:rsidRPr="00DE5432">
              <w:rPr>
                <w:rFonts w:ascii="Arial" w:hAnsi="Arial" w:cs="Arial"/>
                <w:sz w:val="16"/>
                <w:szCs w:val="16"/>
                <w:lang w:val="en-GB"/>
              </w:rPr>
              <w:t xml:space="preserve"> to DVGW CERT GmbH. Product-related tests are carried out under a separate contractual relationship between the applicant and an accredited testing laboratory that is contractually bound to DVGW CERT GmbH. </w:t>
            </w:r>
          </w:p>
          <w:p w14:paraId="466B811F" w14:textId="77777777" w:rsidR="00E647D4" w:rsidRPr="00DE5432" w:rsidRDefault="00E647D4" w:rsidP="00E647D4">
            <w:pPr>
              <w:spacing w:after="120"/>
              <w:jc w:val="both"/>
              <w:rPr>
                <w:rFonts w:ascii="Arial" w:hAnsi="Arial" w:cs="Arial"/>
                <w:sz w:val="16"/>
                <w:szCs w:val="16"/>
                <w:lang w:val="en-GB"/>
              </w:rPr>
            </w:pPr>
            <w:r w:rsidRPr="00DE5432">
              <w:rPr>
                <w:rFonts w:ascii="Arial" w:hAnsi="Arial" w:cs="Arial"/>
                <w:sz w:val="16"/>
                <w:szCs w:val="16"/>
                <w:lang w:val="en-GB"/>
              </w:rPr>
              <w:t>If the quality assurance measure is not implemented within the specified deadlines, the certificate will be suspended three months after the unsuccessful expiry of the surveillance period until a positive quality assurance measure is demonstrated, but for a maximum of three months. After a further period of three months has elapsed without success following the suspension of the certificate, the certificate will be irrevocably withdrawn. DVGW CERT GmbH is not liable for any damage of any kind resulting from the suspension or withdrawal of certificates.</w:t>
            </w:r>
          </w:p>
          <w:p w14:paraId="25455D87" w14:textId="47486164" w:rsidR="00E647D4" w:rsidRPr="00DE5432" w:rsidRDefault="00E647D4" w:rsidP="00E647D4">
            <w:pPr>
              <w:spacing w:after="120"/>
              <w:jc w:val="both"/>
              <w:rPr>
                <w:rFonts w:ascii="Arial" w:hAnsi="Arial" w:cs="Arial"/>
                <w:sz w:val="16"/>
                <w:szCs w:val="16"/>
                <w:lang w:val="en-GB"/>
              </w:rPr>
            </w:pPr>
            <w:r w:rsidRPr="00DE5432">
              <w:rPr>
                <w:rFonts w:ascii="Arial" w:hAnsi="Arial" w:cs="Arial"/>
                <w:sz w:val="16"/>
                <w:szCs w:val="16"/>
                <w:lang w:val="en-GB"/>
              </w:rPr>
              <w:t xml:space="preserve">The application for </w:t>
            </w:r>
            <w:r w:rsidR="00927A7A" w:rsidRPr="00DE5432">
              <w:rPr>
                <w:rFonts w:ascii="Arial" w:hAnsi="Arial" w:cs="Arial"/>
                <w:sz w:val="16"/>
                <w:szCs w:val="16"/>
                <w:lang w:val="en-GB"/>
              </w:rPr>
              <w:t>formulation evaluation</w:t>
            </w:r>
            <w:r w:rsidRPr="00DE5432">
              <w:rPr>
                <w:rFonts w:ascii="Arial" w:hAnsi="Arial" w:cs="Arial"/>
                <w:sz w:val="16"/>
                <w:szCs w:val="16"/>
                <w:lang w:val="en-GB"/>
              </w:rPr>
              <w:t xml:space="preserve"> will be confirmed by DVGW CERT GmbH within four weeks of submission of the documents required in the application</w:t>
            </w:r>
            <w:r w:rsidR="00927A7A" w:rsidRPr="00DE5432">
              <w:rPr>
                <w:rFonts w:ascii="Arial" w:hAnsi="Arial" w:cs="Arial"/>
                <w:sz w:val="16"/>
                <w:szCs w:val="16"/>
                <w:lang w:val="en-GB"/>
              </w:rPr>
              <w:t xml:space="preserve"> </w:t>
            </w:r>
            <w:r w:rsidRPr="00DE5432">
              <w:rPr>
                <w:rFonts w:ascii="Arial" w:hAnsi="Arial" w:cs="Arial"/>
                <w:sz w:val="16"/>
                <w:szCs w:val="16"/>
                <w:lang w:val="en-GB"/>
              </w:rPr>
              <w:t>and a reference number will be assigned. In case of uncertainty, the applicant will receive an interim notification after four weeks at the latest. The certification process begins with the order confirmation by DVGW CERT GmbH, subject to the granting of accreditation and notification for the requested European procedure. Once the application has been accepted (order confirmation with a valid reference number) by DVGW CERT GmbH, the certification process begins. The (prospective) certificate holder undertakes not to have any testing carried out by a testing body that was involved in any way in the development, design or other aspects of the product. They also undertake not to make any advertising statements or other public statements about the results or interim results of the testing procedure before DVGW CERT GmbH has notified them of the completion of the certification procedure. Binding information on the certification procedure must be provided in writing.</w:t>
            </w:r>
          </w:p>
          <w:p w14:paraId="7121C0A8" w14:textId="77777777" w:rsidR="00E647D4" w:rsidRPr="00DE5432" w:rsidRDefault="00E647D4" w:rsidP="00E647D4">
            <w:pPr>
              <w:spacing w:after="120"/>
              <w:jc w:val="both"/>
              <w:rPr>
                <w:rFonts w:ascii="Arial" w:hAnsi="Arial" w:cs="Arial"/>
                <w:sz w:val="16"/>
                <w:szCs w:val="16"/>
                <w:lang w:val="en-GB"/>
              </w:rPr>
            </w:pPr>
            <w:r w:rsidRPr="00DE5432">
              <w:rPr>
                <w:rFonts w:ascii="Arial" w:hAnsi="Arial" w:cs="Arial"/>
                <w:sz w:val="16"/>
                <w:szCs w:val="16"/>
                <w:lang w:val="en-GB"/>
              </w:rPr>
              <w:t>Proof of the object of the company (certificate holder) must be enclosed with the application. Proof may be provided, for example, by an entry in the commercial register (or comparable legal proof in the case of foreign companies). The applicant or potential certificate holder is the contractual partner relevant to the certification body (or DVGW CERT GmbH) in all matters relating to the certification procedure applied for. The certificate holder has full power of disposal over the certificates issued and assumes all rights and obligations within the meaning of the applicable rules of procedure. A separate certificate with an independent registration number is issued for distributors. Certificates in languages other than English/German are charged at cost.</w:t>
            </w:r>
          </w:p>
          <w:p w14:paraId="1DD784AA" w14:textId="41790BCD" w:rsidR="0043437D" w:rsidRPr="00E0186C" w:rsidRDefault="00E647D4" w:rsidP="001F1BB9">
            <w:pPr>
              <w:spacing w:after="120"/>
              <w:jc w:val="both"/>
              <w:rPr>
                <w:rFonts w:ascii="Arial" w:hAnsi="Arial" w:cs="Arial"/>
                <w:sz w:val="13"/>
                <w:szCs w:val="13"/>
                <w:lang w:val="en-GB"/>
              </w:rPr>
            </w:pPr>
            <w:r w:rsidRPr="00DE5432">
              <w:rPr>
                <w:rFonts w:ascii="Arial" w:hAnsi="Arial" w:cs="Arial"/>
                <w:sz w:val="16"/>
                <w:szCs w:val="16"/>
                <w:lang w:val="en-GB"/>
              </w:rPr>
              <w:t xml:space="preserve">If DVGW CERT GmbH has issued a certificate or a test or conformity, the holder undertakes to notify DVGW CERT GmbH immediately of any changes to the certified </w:t>
            </w:r>
            <w:r w:rsidR="003D1AD5" w:rsidRPr="00DE5432">
              <w:rPr>
                <w:rFonts w:ascii="Arial" w:hAnsi="Arial" w:cs="Arial"/>
                <w:sz w:val="16"/>
                <w:szCs w:val="16"/>
                <w:lang w:val="en-GB"/>
              </w:rPr>
              <w:t>formulation</w:t>
            </w:r>
            <w:r w:rsidRPr="00DE5432">
              <w:rPr>
                <w:rFonts w:ascii="Arial" w:hAnsi="Arial" w:cs="Arial"/>
                <w:sz w:val="16"/>
                <w:szCs w:val="16"/>
                <w:lang w:val="en-GB"/>
              </w:rPr>
              <w:t xml:space="preserve">, as well as any changes to the company name and address. If the holder fails to comply with this obligation, the right to use the corresponding certification or conformity mark shall lapse. The use of the certification or conformity marks applicable to a </w:t>
            </w:r>
            <w:r w:rsidR="003D1AD5" w:rsidRPr="00DE5432">
              <w:rPr>
                <w:rFonts w:ascii="Arial" w:hAnsi="Arial" w:cs="Arial"/>
                <w:sz w:val="16"/>
                <w:szCs w:val="16"/>
                <w:lang w:val="en-GB"/>
              </w:rPr>
              <w:t>formulation</w:t>
            </w:r>
            <w:r w:rsidRPr="00DE5432">
              <w:rPr>
                <w:rFonts w:ascii="Arial" w:hAnsi="Arial" w:cs="Arial"/>
                <w:sz w:val="16"/>
                <w:szCs w:val="16"/>
                <w:lang w:val="en-GB"/>
              </w:rPr>
              <w:t xml:space="preserve"> is only permitted in the form specified by DVGW CERT GmbH and only for the certified </w:t>
            </w:r>
            <w:r w:rsidR="00E74B6F" w:rsidRPr="00DE5432">
              <w:rPr>
                <w:rFonts w:ascii="Arial" w:hAnsi="Arial" w:cs="Arial"/>
                <w:sz w:val="16"/>
                <w:szCs w:val="16"/>
                <w:lang w:val="en-GB"/>
              </w:rPr>
              <w:t>formulation</w:t>
            </w:r>
            <w:r w:rsidRPr="00DE5432">
              <w:rPr>
                <w:rFonts w:ascii="Arial" w:hAnsi="Arial" w:cs="Arial"/>
                <w:sz w:val="16"/>
                <w:szCs w:val="16"/>
                <w:lang w:val="en-GB"/>
              </w:rPr>
              <w:t>. The current licence terms and conditions of DVGW CERT GmbH apply to the use of the certification or conformity marks.</w:t>
            </w:r>
          </w:p>
        </w:tc>
      </w:tr>
    </w:tbl>
    <w:p w14:paraId="67315FD8" w14:textId="77777777" w:rsidR="00A552D2" w:rsidRPr="00904F9E" w:rsidRDefault="00A552D2" w:rsidP="009A4FEE">
      <w:pPr>
        <w:rPr>
          <w:rFonts w:ascii="Arial" w:hAnsi="Arial" w:cs="Arial"/>
          <w:b/>
          <w:bCs/>
          <w:sz w:val="16"/>
          <w:szCs w:val="16"/>
          <w:lang w:val="en-GB"/>
        </w:rPr>
      </w:pPr>
    </w:p>
    <w:p w14:paraId="058D1BCC" w14:textId="64A0B936" w:rsidR="00AA33E2" w:rsidRDefault="00F357B2" w:rsidP="005524BA">
      <w:pPr>
        <w:jc w:val="both"/>
        <w:rPr>
          <w:rFonts w:ascii="Arial" w:hAnsi="Arial" w:cs="Arial"/>
          <w:b/>
          <w:bCs/>
          <w:sz w:val="16"/>
          <w:szCs w:val="16"/>
          <w:lang w:val="en-GB"/>
        </w:rPr>
      </w:pPr>
      <w:r w:rsidRPr="00F357B2">
        <w:rPr>
          <w:rFonts w:ascii="Arial" w:hAnsi="Arial" w:cs="Arial"/>
          <w:b/>
          <w:bCs/>
          <w:sz w:val="16"/>
          <w:szCs w:val="16"/>
          <w:lang w:val="en-GB"/>
        </w:rPr>
        <w:t>The applicant declares that the same application has not been submitted to any other notified body.</w:t>
      </w:r>
      <w:r>
        <w:rPr>
          <w:rFonts w:ascii="Arial" w:hAnsi="Arial" w:cs="Arial"/>
          <w:b/>
          <w:bCs/>
          <w:sz w:val="16"/>
          <w:szCs w:val="16"/>
          <w:lang w:val="en-GB"/>
        </w:rPr>
        <w:t xml:space="preserve"> </w:t>
      </w:r>
      <w:r w:rsidR="005524BA" w:rsidRPr="005524BA">
        <w:rPr>
          <w:rFonts w:ascii="Arial" w:hAnsi="Arial" w:cs="Arial"/>
          <w:b/>
          <w:bCs/>
          <w:sz w:val="16"/>
          <w:szCs w:val="16"/>
          <w:lang w:val="en-GB"/>
        </w:rPr>
        <w:t>Furthermore, it is assured that, to the best of</w:t>
      </w:r>
      <w:r w:rsidR="004A0298" w:rsidRPr="004A0298">
        <w:rPr>
          <w:rFonts w:ascii="Arial" w:hAnsi="Arial" w:cs="Arial"/>
          <w:b/>
          <w:bCs/>
          <w:sz w:val="16"/>
          <w:szCs w:val="16"/>
          <w:lang w:val="en-GB"/>
        </w:rPr>
        <w:t xml:space="preserve"> their</w:t>
      </w:r>
      <w:r w:rsidR="005524BA" w:rsidRPr="005524BA">
        <w:rPr>
          <w:rFonts w:ascii="Arial" w:hAnsi="Arial" w:cs="Arial"/>
          <w:b/>
          <w:bCs/>
          <w:sz w:val="16"/>
          <w:szCs w:val="16"/>
          <w:lang w:val="en-GB"/>
        </w:rPr>
        <w:t xml:space="preserve"> knowledge, the product does not infringe any patents or copyrights.</w:t>
      </w:r>
    </w:p>
    <w:p w14:paraId="3B02CF2D" w14:textId="77777777" w:rsidR="005524BA" w:rsidRPr="005524BA" w:rsidRDefault="005524BA" w:rsidP="005524BA">
      <w:pPr>
        <w:jc w:val="both"/>
        <w:rPr>
          <w:rFonts w:ascii="Arial" w:hAnsi="Arial" w:cs="Arial"/>
          <w:b/>
          <w:bCs/>
          <w:sz w:val="16"/>
          <w:szCs w:val="16"/>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
        <w:gridCol w:w="9238"/>
      </w:tblGrid>
      <w:tr w:rsidR="00E94165" w:rsidRPr="0049388B" w14:paraId="2DE6D619" w14:textId="77777777" w:rsidTr="00AE2EE9">
        <w:tc>
          <w:tcPr>
            <w:tcW w:w="279" w:type="dxa"/>
          </w:tcPr>
          <w:p w14:paraId="6FBD52AE" w14:textId="7C98AE6A" w:rsidR="00E94165" w:rsidRDefault="00E94165" w:rsidP="00AE2EE9">
            <w:pPr>
              <w:rPr>
                <w:rFonts w:ascii="Arial" w:hAnsi="Arial" w:cs="Arial"/>
                <w:b/>
                <w:bCs/>
                <w:sz w:val="16"/>
                <w:szCs w:val="16"/>
              </w:rPr>
            </w:pPr>
            <w:r w:rsidRPr="008B52B9">
              <w:rPr>
                <w:rFonts w:ascii="Arial" w:hAnsi="Arial" w:cs="Arial"/>
                <w:sz w:val="16"/>
                <w:szCs w:val="16"/>
              </w:rPr>
              <w:fldChar w:fldCharType="begin">
                <w:ffData>
                  <w:name w:val="Kontrollkästchen20"/>
                  <w:enabled/>
                  <w:calcOnExit w:val="0"/>
                  <w:checkBox>
                    <w:sizeAuto/>
                    <w:default w:val="0"/>
                    <w:checked w:val="0"/>
                  </w:checkBox>
                </w:ffData>
              </w:fldChar>
            </w:r>
            <w:r w:rsidRPr="008B52B9">
              <w:rPr>
                <w:rFonts w:ascii="Arial" w:hAnsi="Arial" w:cs="Arial"/>
                <w:sz w:val="16"/>
                <w:szCs w:val="16"/>
              </w:rPr>
              <w:instrText xml:space="preserve"> FORMCHECKBOX </w:instrText>
            </w:r>
            <w:r w:rsidRPr="008B52B9">
              <w:rPr>
                <w:rFonts w:ascii="Arial" w:hAnsi="Arial" w:cs="Arial"/>
                <w:sz w:val="16"/>
                <w:szCs w:val="16"/>
              </w:rPr>
            </w:r>
            <w:r w:rsidRPr="008B52B9">
              <w:rPr>
                <w:rFonts w:ascii="Arial" w:hAnsi="Arial" w:cs="Arial"/>
                <w:sz w:val="16"/>
                <w:szCs w:val="16"/>
              </w:rPr>
              <w:fldChar w:fldCharType="separate"/>
            </w:r>
            <w:r w:rsidRPr="008B52B9">
              <w:rPr>
                <w:rFonts w:ascii="Arial" w:hAnsi="Arial" w:cs="Arial"/>
                <w:sz w:val="16"/>
                <w:szCs w:val="16"/>
              </w:rPr>
              <w:fldChar w:fldCharType="end"/>
            </w:r>
          </w:p>
        </w:tc>
        <w:tc>
          <w:tcPr>
            <w:tcW w:w="9349" w:type="dxa"/>
          </w:tcPr>
          <w:p w14:paraId="629C260F" w14:textId="005E4EA3" w:rsidR="00E94165" w:rsidRDefault="00E94165" w:rsidP="00AE2EE9">
            <w:pPr>
              <w:rPr>
                <w:rFonts w:ascii="Arial" w:hAnsi="Arial" w:cs="Arial"/>
                <w:b/>
                <w:bCs/>
                <w:sz w:val="16"/>
                <w:szCs w:val="16"/>
                <w:lang w:val="en-GB"/>
              </w:rPr>
            </w:pPr>
            <w:r w:rsidRPr="00E94165">
              <w:rPr>
                <w:rFonts w:ascii="Arial" w:hAnsi="Arial" w:cs="Arial"/>
                <w:b/>
                <w:bCs/>
                <w:sz w:val="16"/>
                <w:szCs w:val="16"/>
                <w:lang w:val="en-GB"/>
              </w:rPr>
              <w:t xml:space="preserve">I have read and understood the </w:t>
            </w:r>
            <w:hyperlink r:id="rId12" w:history="1">
              <w:r w:rsidRPr="00E94165">
                <w:rPr>
                  <w:rStyle w:val="Hyperlink"/>
                  <w:rFonts w:ascii="Arial" w:hAnsi="Arial" w:cs="Arial"/>
                  <w:b/>
                  <w:bCs/>
                  <w:sz w:val="16"/>
                  <w:szCs w:val="16"/>
                  <w:lang w:val="en-GB"/>
                </w:rPr>
                <w:t>privacy policy</w:t>
              </w:r>
            </w:hyperlink>
            <w:r w:rsidRPr="00E94165">
              <w:rPr>
                <w:rFonts w:ascii="Arial" w:hAnsi="Arial" w:cs="Arial"/>
                <w:b/>
                <w:bCs/>
                <w:sz w:val="16"/>
                <w:szCs w:val="16"/>
                <w:lang w:val="en-GB"/>
              </w:rPr>
              <w:t>.</w:t>
            </w:r>
          </w:p>
          <w:p w14:paraId="7466FC38" w14:textId="4B7E0D70" w:rsidR="00E94165" w:rsidRPr="00E94165" w:rsidRDefault="00E94165" w:rsidP="00AE2EE9">
            <w:pPr>
              <w:rPr>
                <w:rFonts w:ascii="Arial" w:hAnsi="Arial" w:cs="Arial"/>
                <w:b/>
                <w:bCs/>
                <w:sz w:val="16"/>
                <w:szCs w:val="16"/>
                <w:lang w:val="en-GB"/>
              </w:rPr>
            </w:pPr>
          </w:p>
        </w:tc>
      </w:tr>
      <w:tr w:rsidR="00E94165" w14:paraId="5EF6AC25" w14:textId="77777777" w:rsidTr="00AE2EE9">
        <w:tc>
          <w:tcPr>
            <w:tcW w:w="279" w:type="dxa"/>
          </w:tcPr>
          <w:p w14:paraId="0BB04A56" w14:textId="5C91544A" w:rsidR="00E94165" w:rsidRDefault="00E94165" w:rsidP="00AE2EE9">
            <w:pPr>
              <w:rPr>
                <w:rFonts w:ascii="Arial" w:hAnsi="Arial" w:cs="Arial"/>
                <w:b/>
                <w:bCs/>
                <w:sz w:val="16"/>
                <w:szCs w:val="16"/>
              </w:rPr>
            </w:pPr>
            <w:r w:rsidRPr="008B52B9">
              <w:rPr>
                <w:rFonts w:ascii="Arial" w:hAnsi="Arial" w:cs="Arial"/>
                <w:sz w:val="16"/>
                <w:szCs w:val="16"/>
              </w:rPr>
              <w:fldChar w:fldCharType="begin">
                <w:ffData>
                  <w:name w:val="Kontrollkästchen20"/>
                  <w:enabled/>
                  <w:calcOnExit w:val="0"/>
                  <w:checkBox>
                    <w:sizeAuto/>
                    <w:default w:val="0"/>
                    <w:checked w:val="0"/>
                  </w:checkBox>
                </w:ffData>
              </w:fldChar>
            </w:r>
            <w:r w:rsidRPr="008B52B9">
              <w:rPr>
                <w:rFonts w:ascii="Arial" w:hAnsi="Arial" w:cs="Arial"/>
                <w:sz w:val="16"/>
                <w:szCs w:val="16"/>
              </w:rPr>
              <w:instrText xml:space="preserve"> FORMCHECKBOX </w:instrText>
            </w:r>
            <w:r w:rsidRPr="008B52B9">
              <w:rPr>
                <w:rFonts w:ascii="Arial" w:hAnsi="Arial" w:cs="Arial"/>
                <w:sz w:val="16"/>
                <w:szCs w:val="16"/>
              </w:rPr>
            </w:r>
            <w:r w:rsidRPr="008B52B9">
              <w:rPr>
                <w:rFonts w:ascii="Arial" w:hAnsi="Arial" w:cs="Arial"/>
                <w:sz w:val="16"/>
                <w:szCs w:val="16"/>
              </w:rPr>
              <w:fldChar w:fldCharType="separate"/>
            </w:r>
            <w:r w:rsidRPr="008B52B9">
              <w:rPr>
                <w:rFonts w:ascii="Arial" w:hAnsi="Arial" w:cs="Arial"/>
                <w:sz w:val="16"/>
                <w:szCs w:val="16"/>
              </w:rPr>
              <w:fldChar w:fldCharType="end"/>
            </w:r>
          </w:p>
        </w:tc>
        <w:tc>
          <w:tcPr>
            <w:tcW w:w="9349" w:type="dxa"/>
          </w:tcPr>
          <w:p w14:paraId="4B538A8A" w14:textId="5D5120A6" w:rsidR="00E94165" w:rsidRDefault="00E94165" w:rsidP="00AE2EE9">
            <w:pPr>
              <w:rPr>
                <w:rFonts w:ascii="Arial" w:hAnsi="Arial" w:cs="Arial"/>
                <w:b/>
                <w:bCs/>
                <w:sz w:val="16"/>
                <w:szCs w:val="16"/>
              </w:rPr>
            </w:pPr>
            <w:r w:rsidRPr="00E94165">
              <w:rPr>
                <w:rFonts w:ascii="Arial" w:hAnsi="Arial" w:cs="Arial"/>
                <w:b/>
                <w:bCs/>
                <w:sz w:val="16"/>
                <w:szCs w:val="16"/>
                <w:lang w:val="en-GB"/>
              </w:rPr>
              <w:t xml:space="preserve">I agree to receive regular interesting information about products and news, e.g., information about new services, legal updates, invitations to events, cross-selling and up-selling offers by email, telephone, or letter. </w:t>
            </w:r>
            <w:r w:rsidRPr="00E94165">
              <w:rPr>
                <w:rFonts w:ascii="Arial" w:hAnsi="Arial" w:cs="Arial"/>
                <w:b/>
                <w:bCs/>
                <w:sz w:val="16"/>
                <w:szCs w:val="16"/>
              </w:rPr>
              <w:t xml:space="preserve">My consent can be revoked at any time. </w:t>
            </w:r>
          </w:p>
        </w:tc>
      </w:tr>
    </w:tbl>
    <w:p w14:paraId="35393BF1" w14:textId="77777777" w:rsidR="00E94165" w:rsidRDefault="00E94165" w:rsidP="009A4FEE">
      <w:pPr>
        <w:rPr>
          <w:rFonts w:ascii="Arial" w:hAnsi="Arial" w:cs="Arial"/>
          <w:b/>
          <w:bCs/>
          <w:sz w:val="16"/>
          <w:szCs w:val="16"/>
          <w:lang w:val="en-GB"/>
        </w:rPr>
      </w:pPr>
    </w:p>
    <w:p w14:paraId="4CF9B891" w14:textId="77777777" w:rsidR="007C11F7" w:rsidRDefault="007C11F7" w:rsidP="009A4FEE">
      <w:pPr>
        <w:rPr>
          <w:rFonts w:ascii="Arial" w:hAnsi="Arial" w:cs="Arial"/>
          <w:b/>
          <w:bCs/>
          <w:sz w:val="16"/>
          <w:szCs w:val="16"/>
          <w:lang w:val="en-GB"/>
        </w:rPr>
      </w:pPr>
    </w:p>
    <w:p w14:paraId="53D01A82" w14:textId="77777777" w:rsidR="009334D2" w:rsidRPr="00E0186C" w:rsidRDefault="009334D2" w:rsidP="009A4FEE">
      <w:pPr>
        <w:rPr>
          <w:rFonts w:ascii="Arial" w:hAnsi="Arial" w:cs="Arial"/>
          <w:b/>
          <w:bCs/>
          <w:sz w:val="16"/>
          <w:szCs w:val="16"/>
          <w:lang w:val="en-GB"/>
        </w:rPr>
      </w:pPr>
    </w:p>
    <w:p w14:paraId="1F41A037" w14:textId="53BD73ED" w:rsidR="004411B7" w:rsidRPr="00E94165" w:rsidRDefault="00E44D18" w:rsidP="00F53869">
      <w:pPr>
        <w:tabs>
          <w:tab w:val="left" w:pos="0"/>
          <w:tab w:val="left" w:pos="2127"/>
          <w:tab w:val="left" w:pos="6237"/>
        </w:tabs>
        <w:spacing w:line="240" w:lineRule="atLeast"/>
        <w:jc w:val="both"/>
        <w:rPr>
          <w:rFonts w:ascii="Arial" w:hAnsi="Arial"/>
          <w:b/>
          <w:lang w:val="en-GB"/>
        </w:rPr>
      </w:pPr>
      <w:r w:rsidRPr="00E0186C">
        <w:rPr>
          <w:rFonts w:ascii="Arial" w:hAnsi="Arial"/>
          <w:b/>
          <w:lang w:val="en-GB"/>
        </w:rPr>
        <w:fldChar w:fldCharType="begin">
          <w:ffData>
            <w:name w:val="Text53"/>
            <w:enabled/>
            <w:calcOnExit w:val="0"/>
            <w:textInput>
              <w:maxLength w:val="100"/>
            </w:textInput>
          </w:ffData>
        </w:fldChar>
      </w:r>
      <w:r w:rsidRPr="00E0186C">
        <w:rPr>
          <w:rFonts w:ascii="Arial" w:hAnsi="Arial"/>
          <w:b/>
          <w:lang w:val="en-GB"/>
        </w:rPr>
        <w:instrText xml:space="preserve"> </w:instrText>
      </w:r>
      <w:bookmarkStart w:id="4" w:name="Text53"/>
      <w:r w:rsidRPr="00E0186C">
        <w:rPr>
          <w:rFonts w:ascii="Arial" w:hAnsi="Arial"/>
          <w:b/>
          <w:lang w:val="en-GB"/>
        </w:rPr>
        <w:instrText xml:space="preserve">FORMTEXT </w:instrText>
      </w:r>
      <w:r w:rsidRPr="00E0186C">
        <w:rPr>
          <w:rFonts w:ascii="Arial" w:hAnsi="Arial"/>
          <w:b/>
          <w:lang w:val="en-GB"/>
        </w:rPr>
      </w:r>
      <w:r w:rsidRPr="00E0186C">
        <w:rPr>
          <w:rFonts w:ascii="Arial" w:hAnsi="Arial"/>
          <w:b/>
          <w:lang w:val="en-GB"/>
        </w:rPr>
        <w:fldChar w:fldCharType="separate"/>
      </w:r>
      <w:r w:rsidRPr="00E0186C">
        <w:rPr>
          <w:rFonts w:ascii="Arial" w:hAnsi="Arial"/>
          <w:b/>
          <w:noProof/>
          <w:lang w:val="en-GB"/>
        </w:rPr>
        <w:t> </w:t>
      </w:r>
      <w:r w:rsidRPr="00E0186C">
        <w:rPr>
          <w:rFonts w:ascii="Arial" w:hAnsi="Arial"/>
          <w:b/>
          <w:noProof/>
          <w:lang w:val="en-GB"/>
        </w:rPr>
        <w:t> </w:t>
      </w:r>
      <w:r w:rsidRPr="00E0186C">
        <w:rPr>
          <w:rFonts w:ascii="Arial" w:hAnsi="Arial"/>
          <w:b/>
          <w:noProof/>
          <w:lang w:val="en-GB"/>
        </w:rPr>
        <w:t> </w:t>
      </w:r>
      <w:r w:rsidRPr="00E0186C">
        <w:rPr>
          <w:rFonts w:ascii="Arial" w:hAnsi="Arial"/>
          <w:b/>
          <w:noProof/>
          <w:lang w:val="en-GB"/>
        </w:rPr>
        <w:t> </w:t>
      </w:r>
      <w:r w:rsidRPr="00E0186C">
        <w:rPr>
          <w:rFonts w:ascii="Arial" w:hAnsi="Arial"/>
          <w:b/>
          <w:noProof/>
          <w:lang w:val="en-GB"/>
        </w:rPr>
        <w:t> </w:t>
      </w:r>
      <w:r w:rsidRPr="00E0186C">
        <w:rPr>
          <w:rFonts w:ascii="Arial" w:hAnsi="Arial"/>
          <w:b/>
          <w:lang w:val="en-GB"/>
        </w:rPr>
        <w:fldChar w:fldCharType="end"/>
      </w:r>
      <w:bookmarkEnd w:id="4"/>
      <w:r w:rsidR="004411B7" w:rsidRPr="00E0186C">
        <w:rPr>
          <w:rFonts w:ascii="Arial" w:hAnsi="Arial"/>
          <w:b/>
          <w:lang w:val="en-GB"/>
        </w:rPr>
        <w:tab/>
      </w:r>
      <w:r w:rsidRPr="00E0186C">
        <w:rPr>
          <w:rFonts w:ascii="Arial" w:hAnsi="Arial"/>
          <w:b/>
          <w:lang w:val="en-GB"/>
        </w:rPr>
        <w:fldChar w:fldCharType="begin">
          <w:ffData>
            <w:name w:val=""/>
            <w:enabled/>
            <w:calcOnExit w:val="0"/>
            <w:textInput>
              <w:maxLength w:val="100"/>
            </w:textInput>
          </w:ffData>
        </w:fldChar>
      </w:r>
      <w:r w:rsidRPr="00E0186C">
        <w:rPr>
          <w:rFonts w:ascii="Arial" w:hAnsi="Arial"/>
          <w:b/>
          <w:lang w:val="en-GB"/>
        </w:rPr>
        <w:instrText xml:space="preserve"> FORMTEXT </w:instrText>
      </w:r>
      <w:r w:rsidRPr="00E0186C">
        <w:rPr>
          <w:rFonts w:ascii="Arial" w:hAnsi="Arial"/>
          <w:b/>
          <w:lang w:val="en-GB"/>
        </w:rPr>
      </w:r>
      <w:r w:rsidRPr="00E0186C">
        <w:rPr>
          <w:rFonts w:ascii="Arial" w:hAnsi="Arial"/>
          <w:b/>
          <w:lang w:val="en-GB"/>
        </w:rPr>
        <w:fldChar w:fldCharType="separate"/>
      </w:r>
      <w:r w:rsidRPr="00E0186C">
        <w:rPr>
          <w:rFonts w:ascii="Arial" w:hAnsi="Arial"/>
          <w:b/>
          <w:noProof/>
          <w:lang w:val="en-GB"/>
        </w:rPr>
        <w:t> </w:t>
      </w:r>
      <w:r w:rsidRPr="00E0186C">
        <w:rPr>
          <w:rFonts w:ascii="Arial" w:hAnsi="Arial"/>
          <w:b/>
          <w:noProof/>
          <w:lang w:val="en-GB"/>
        </w:rPr>
        <w:t> </w:t>
      </w:r>
      <w:r w:rsidRPr="00E0186C">
        <w:rPr>
          <w:rFonts w:ascii="Arial" w:hAnsi="Arial"/>
          <w:b/>
          <w:noProof/>
          <w:lang w:val="en-GB"/>
        </w:rPr>
        <w:t> </w:t>
      </w:r>
      <w:r w:rsidRPr="00E0186C">
        <w:rPr>
          <w:rFonts w:ascii="Arial" w:hAnsi="Arial"/>
          <w:b/>
          <w:noProof/>
          <w:lang w:val="en-GB"/>
        </w:rPr>
        <w:t> </w:t>
      </w:r>
      <w:r w:rsidRPr="00E0186C">
        <w:rPr>
          <w:rFonts w:ascii="Arial" w:hAnsi="Arial"/>
          <w:b/>
          <w:noProof/>
          <w:lang w:val="en-GB"/>
        </w:rPr>
        <w:t> </w:t>
      </w:r>
      <w:r w:rsidRPr="00E0186C">
        <w:rPr>
          <w:rFonts w:ascii="Arial" w:hAnsi="Arial"/>
          <w:b/>
          <w:lang w:val="en-GB"/>
        </w:rPr>
        <w:fldChar w:fldCharType="end"/>
      </w:r>
      <w:r w:rsidR="00E94165">
        <w:rPr>
          <w:rFonts w:ascii="Arial" w:hAnsi="Arial"/>
          <w:b/>
          <w:lang w:val="en-GB"/>
        </w:rPr>
        <w:tab/>
      </w:r>
      <w:r w:rsidR="00E94165" w:rsidRPr="00E0186C">
        <w:rPr>
          <w:rFonts w:ascii="Arial" w:hAnsi="Arial"/>
          <w:b/>
          <w:lang w:val="en-GB"/>
        </w:rPr>
        <w:fldChar w:fldCharType="begin">
          <w:ffData>
            <w:name w:val=""/>
            <w:enabled/>
            <w:calcOnExit w:val="0"/>
            <w:textInput>
              <w:maxLength w:val="100"/>
            </w:textInput>
          </w:ffData>
        </w:fldChar>
      </w:r>
      <w:r w:rsidR="00E94165" w:rsidRPr="00E0186C">
        <w:rPr>
          <w:rFonts w:ascii="Arial" w:hAnsi="Arial"/>
          <w:b/>
          <w:lang w:val="en-GB"/>
        </w:rPr>
        <w:instrText xml:space="preserve"> FORMTEXT </w:instrText>
      </w:r>
      <w:r w:rsidR="00E94165" w:rsidRPr="00E0186C">
        <w:rPr>
          <w:rFonts w:ascii="Arial" w:hAnsi="Arial"/>
          <w:b/>
          <w:lang w:val="en-GB"/>
        </w:rPr>
      </w:r>
      <w:r w:rsidR="00E94165" w:rsidRPr="00E0186C">
        <w:rPr>
          <w:rFonts w:ascii="Arial" w:hAnsi="Arial"/>
          <w:b/>
          <w:lang w:val="en-GB"/>
        </w:rPr>
        <w:fldChar w:fldCharType="separate"/>
      </w:r>
      <w:r w:rsidR="00E94165" w:rsidRPr="00E0186C">
        <w:rPr>
          <w:rFonts w:ascii="Arial" w:hAnsi="Arial"/>
          <w:b/>
          <w:noProof/>
          <w:lang w:val="en-GB"/>
        </w:rPr>
        <w:t> </w:t>
      </w:r>
      <w:r w:rsidR="00E94165" w:rsidRPr="00E0186C">
        <w:rPr>
          <w:rFonts w:ascii="Arial" w:hAnsi="Arial"/>
          <w:b/>
          <w:noProof/>
          <w:lang w:val="en-GB"/>
        </w:rPr>
        <w:t> </w:t>
      </w:r>
      <w:r w:rsidR="00E94165" w:rsidRPr="00E0186C">
        <w:rPr>
          <w:rFonts w:ascii="Arial" w:hAnsi="Arial"/>
          <w:b/>
          <w:noProof/>
          <w:lang w:val="en-GB"/>
        </w:rPr>
        <w:t> </w:t>
      </w:r>
      <w:r w:rsidR="00E94165" w:rsidRPr="00E0186C">
        <w:rPr>
          <w:rFonts w:ascii="Arial" w:hAnsi="Arial"/>
          <w:b/>
          <w:noProof/>
          <w:lang w:val="en-GB"/>
        </w:rPr>
        <w:t> </w:t>
      </w:r>
      <w:r w:rsidR="00E94165" w:rsidRPr="00E0186C">
        <w:rPr>
          <w:rFonts w:ascii="Arial" w:hAnsi="Arial"/>
          <w:b/>
          <w:noProof/>
          <w:lang w:val="en-GB"/>
        </w:rPr>
        <w:t> </w:t>
      </w:r>
      <w:r w:rsidR="00E94165" w:rsidRPr="00E0186C">
        <w:rPr>
          <w:rFonts w:ascii="Arial" w:hAnsi="Arial"/>
          <w:b/>
          <w:lang w:val="en-GB"/>
        </w:rPr>
        <w:fldChar w:fldCharType="end"/>
      </w:r>
    </w:p>
    <w:p w14:paraId="59DF5E2E" w14:textId="442FAF42" w:rsidR="00B47516" w:rsidRPr="00E0186C" w:rsidRDefault="002A4E71" w:rsidP="002A4E71">
      <w:pPr>
        <w:pBdr>
          <w:top w:val="single" w:sz="4" w:space="1" w:color="auto"/>
        </w:pBdr>
        <w:tabs>
          <w:tab w:val="left" w:pos="0"/>
          <w:tab w:val="left" w:pos="2127"/>
          <w:tab w:val="left" w:pos="6237"/>
        </w:tabs>
        <w:spacing w:line="240" w:lineRule="atLeast"/>
        <w:jc w:val="both"/>
        <w:rPr>
          <w:rFonts w:ascii="Arial" w:hAnsi="Arial" w:cs="Arial"/>
          <w:bCs/>
          <w:sz w:val="16"/>
          <w:szCs w:val="16"/>
          <w:lang w:val="en-GB"/>
        </w:rPr>
      </w:pPr>
      <w:r w:rsidRPr="00E0186C">
        <w:rPr>
          <w:rFonts w:ascii="Arial" w:hAnsi="Arial" w:cs="Arial"/>
          <w:bCs/>
          <w:sz w:val="16"/>
          <w:szCs w:val="16"/>
          <w:lang w:val="en-GB"/>
        </w:rPr>
        <w:t>Place/Date</w:t>
      </w:r>
      <w:r w:rsidRPr="00E0186C">
        <w:rPr>
          <w:rFonts w:ascii="Arial" w:hAnsi="Arial" w:cs="Arial"/>
          <w:bCs/>
          <w:sz w:val="16"/>
          <w:szCs w:val="16"/>
          <w:lang w:val="en-GB"/>
        </w:rPr>
        <w:tab/>
        <w:t>Stamp / Signature/Applicant</w:t>
      </w:r>
      <w:r w:rsidRPr="00E0186C">
        <w:rPr>
          <w:rFonts w:ascii="Arial" w:hAnsi="Arial" w:cs="Arial"/>
          <w:bCs/>
          <w:sz w:val="16"/>
          <w:szCs w:val="16"/>
          <w:lang w:val="en-GB"/>
        </w:rPr>
        <w:tab/>
        <w:t>(Title) First name, surname in block letters </w:t>
      </w:r>
    </w:p>
    <w:sectPr w:rsidR="00B47516" w:rsidRPr="00E0186C" w:rsidSect="00122FC6">
      <w:headerReference w:type="even" r:id="rId13"/>
      <w:headerReference w:type="default" r:id="rId14"/>
      <w:footerReference w:type="even" r:id="rId15"/>
      <w:footerReference w:type="default" r:id="rId16"/>
      <w:headerReference w:type="first" r:id="rId17"/>
      <w:footerReference w:type="first" r:id="rId18"/>
      <w:pgSz w:w="11906" w:h="16838" w:code="9"/>
      <w:pgMar w:top="1814" w:right="1134" w:bottom="1134" w:left="1134" w:header="284" w:footer="5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37394" w14:textId="77777777" w:rsidR="003E0ECB" w:rsidRDefault="003E0ECB">
      <w:r>
        <w:separator/>
      </w:r>
    </w:p>
  </w:endnote>
  <w:endnote w:type="continuationSeparator" w:id="0">
    <w:p w14:paraId="5695AE23" w14:textId="77777777" w:rsidR="003E0ECB" w:rsidRDefault="003E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NeueLTPro-LtCn">
    <w:altName w:val="Arial"/>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3744" w14:textId="77777777" w:rsidR="008239A2" w:rsidRDefault="008239A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6D66" w14:textId="77777777" w:rsidR="00C55C47" w:rsidRDefault="00A74887" w:rsidP="006D3E64">
    <w:pPr>
      <w:pStyle w:val="Fuzeile"/>
      <w:tabs>
        <w:tab w:val="clear" w:pos="4536"/>
        <w:tab w:val="clear" w:pos="9072"/>
        <w:tab w:val="left" w:pos="142"/>
      </w:tabs>
      <w:ind w:left="-1134"/>
      <w:rPr>
        <w:rFonts w:ascii="Arial" w:hAnsi="Arial" w:cs="Arial"/>
        <w:sz w:val="16"/>
      </w:rPr>
    </w:pPr>
    <w:r>
      <w:rPr>
        <w:rFonts w:ascii="Arial" w:hAnsi="Arial" w:cs="Arial"/>
        <w:noProof/>
      </w:rPr>
      <mc:AlternateContent>
        <mc:Choice Requires="wps">
          <w:drawing>
            <wp:anchor distT="0" distB="0" distL="114300" distR="114300" simplePos="0" relativeHeight="251658240" behindDoc="0" locked="0" layoutInCell="1" allowOverlap="1" wp14:anchorId="7EA3AFC7" wp14:editId="091C8F39">
              <wp:simplePos x="0" y="0"/>
              <wp:positionH relativeFrom="column">
                <wp:posOffset>-531495</wp:posOffset>
              </wp:positionH>
              <wp:positionV relativeFrom="paragraph">
                <wp:posOffset>-3100705</wp:posOffset>
              </wp:positionV>
              <wp:extent cx="358140" cy="286766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286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4D588" w14:textId="05309BAE" w:rsidR="0091265B" w:rsidRDefault="00A259CD">
                          <w:pPr>
                            <w:rPr>
                              <w:rFonts w:ascii="Arial" w:hAnsi="Arial" w:cs="Arial"/>
                              <w:sz w:val="14"/>
                              <w:szCs w:val="16"/>
                            </w:rPr>
                          </w:pPr>
                          <w:r>
                            <w:rPr>
                              <w:rFonts w:ascii="Arial" w:hAnsi="Arial" w:cs="Arial"/>
                              <w:sz w:val="14"/>
                            </w:rPr>
                            <w:t>7030</w:t>
                          </w:r>
                          <w:r w:rsidR="00DB7138">
                            <w:rPr>
                              <w:rFonts w:ascii="Arial" w:hAnsi="Arial" w:cs="Arial"/>
                              <w:sz w:val="14"/>
                            </w:rPr>
                            <w:t>5</w:t>
                          </w:r>
                          <w:r w:rsidR="00FF6C3B">
                            <w:rPr>
                              <w:rFonts w:ascii="Arial" w:hAnsi="Arial" w:cs="Arial"/>
                              <w:sz w:val="14"/>
                            </w:rPr>
                            <w:t>_</w:t>
                          </w:r>
                          <w:r w:rsidR="005420AD">
                            <w:rPr>
                              <w:rFonts w:ascii="Arial" w:hAnsi="Arial" w:cs="Arial"/>
                              <w:sz w:val="14"/>
                            </w:rPr>
                            <w:t>EU</w:t>
                          </w:r>
                          <w:r w:rsidR="000D04E0">
                            <w:rPr>
                              <w:rFonts w:ascii="Arial" w:hAnsi="Arial" w:cs="Arial"/>
                              <w:sz w:val="14"/>
                            </w:rPr>
                            <w:t>-</w:t>
                          </w:r>
                          <w:r w:rsidR="001B2620">
                            <w:rPr>
                              <w:rFonts w:ascii="Arial" w:hAnsi="Arial" w:cs="Arial"/>
                              <w:sz w:val="14"/>
                            </w:rPr>
                            <w:t>0</w:t>
                          </w:r>
                          <w:r w:rsidR="008239A2">
                            <w:rPr>
                              <w:rFonts w:ascii="Arial" w:hAnsi="Arial" w:cs="Arial"/>
                              <w:sz w:val="14"/>
                            </w:rPr>
                            <w:t>2</w:t>
                          </w:r>
                          <w:r w:rsidR="005420AD">
                            <w:rPr>
                              <w:rFonts w:ascii="Arial" w:hAnsi="Arial" w:cs="Arial"/>
                              <w:sz w:val="14"/>
                            </w:rPr>
                            <w:t>-</w:t>
                          </w:r>
                          <w:r w:rsidR="00E6784E">
                            <w:rPr>
                              <w:rFonts w:ascii="Arial" w:hAnsi="Arial" w:cs="Arial"/>
                              <w:sz w:val="14"/>
                            </w:rPr>
                            <w:t>E-</w:t>
                          </w:r>
                          <w:r w:rsidR="00632E20">
                            <w:rPr>
                              <w:rFonts w:ascii="Arial" w:hAnsi="Arial" w:cs="Arial"/>
                              <w:sz w:val="14"/>
                            </w:rPr>
                            <w:t>GB</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A3AFC7" id="_x0000_t202" coordsize="21600,21600" o:spt="202" path="m,l,21600r21600,l21600,xe">
              <v:stroke joinstyle="miter"/>
              <v:path gradientshapeok="t" o:connecttype="rect"/>
            </v:shapetype>
            <v:shape id="Text Box 1" o:spid="_x0000_s1026" type="#_x0000_t202" style="position:absolute;left:0;text-align:left;margin-left:-41.85pt;margin-top:-244.15pt;width:28.2pt;height:22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" filled="f" stroked="f">
              <v:textbox style="layout-flow:vertical;mso-layout-flow-alt:bottom-to-top">
                <w:txbxContent>
                  <w:p w14:paraId="74B4D588" w14:textId="05309BAE" w:rsidR="0091265B" w:rsidRDefault="00A259CD">
                    <w:pPr>
                      <w:rPr>
                        <w:rFonts w:ascii="Arial" w:hAnsi="Arial" w:cs="Arial"/>
                        <w:sz w:val="14"/>
                        <w:szCs w:val="16"/>
                      </w:rPr>
                    </w:pPr>
                    <w:r>
                      <w:rPr>
                        <w:rFonts w:ascii="Arial" w:hAnsi="Arial" w:cs="Arial"/>
                        <w:sz w:val="14"/>
                      </w:rPr>
                      <w:t>7030</w:t>
                    </w:r>
                    <w:r w:rsidR="00DB7138">
                      <w:rPr>
                        <w:rFonts w:ascii="Arial" w:hAnsi="Arial" w:cs="Arial"/>
                        <w:sz w:val="14"/>
                      </w:rPr>
                      <w:t>5</w:t>
                    </w:r>
                    <w:r w:rsidR="00FF6C3B">
                      <w:rPr>
                        <w:rFonts w:ascii="Arial" w:hAnsi="Arial" w:cs="Arial"/>
                        <w:sz w:val="14"/>
                      </w:rPr>
                      <w:t>_</w:t>
                    </w:r>
                    <w:r w:rsidR="005420AD">
                      <w:rPr>
                        <w:rFonts w:ascii="Arial" w:hAnsi="Arial" w:cs="Arial"/>
                        <w:sz w:val="14"/>
                      </w:rPr>
                      <w:t>EU</w:t>
                    </w:r>
                    <w:r w:rsidR="000D04E0">
                      <w:rPr>
                        <w:rFonts w:ascii="Arial" w:hAnsi="Arial" w:cs="Arial"/>
                        <w:sz w:val="14"/>
                      </w:rPr>
                      <w:t>-</w:t>
                    </w:r>
                    <w:r w:rsidR="001B2620">
                      <w:rPr>
                        <w:rFonts w:ascii="Arial" w:hAnsi="Arial" w:cs="Arial"/>
                        <w:sz w:val="14"/>
                      </w:rPr>
                      <w:t>0</w:t>
                    </w:r>
                    <w:r w:rsidR="008239A2">
                      <w:rPr>
                        <w:rFonts w:ascii="Arial" w:hAnsi="Arial" w:cs="Arial"/>
                        <w:sz w:val="14"/>
                      </w:rPr>
                      <w:t>2</w:t>
                    </w:r>
                    <w:r w:rsidR="005420AD">
                      <w:rPr>
                        <w:rFonts w:ascii="Arial" w:hAnsi="Arial" w:cs="Arial"/>
                        <w:sz w:val="14"/>
                      </w:rPr>
                      <w:t>-</w:t>
                    </w:r>
                    <w:r w:rsidR="00E6784E">
                      <w:rPr>
                        <w:rFonts w:ascii="Arial" w:hAnsi="Arial" w:cs="Arial"/>
                        <w:sz w:val="14"/>
                      </w:rPr>
                      <w:t>E-</w:t>
                    </w:r>
                    <w:r w:rsidR="00632E20">
                      <w:rPr>
                        <w:rFonts w:ascii="Arial" w:hAnsi="Arial" w:cs="Arial"/>
                        <w:sz w:val="14"/>
                      </w:rPr>
                      <w:t>GB</w:t>
                    </w:r>
                  </w:p>
                </w:txbxContent>
              </v:textbox>
            </v:shape>
          </w:pict>
        </mc:Fallback>
      </mc:AlternateContent>
    </w:r>
  </w:p>
  <w:tbl>
    <w:tblPr>
      <w:tblStyle w:val="Tabellenrast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94"/>
      <w:gridCol w:w="2693"/>
      <w:gridCol w:w="2977"/>
      <w:gridCol w:w="1984"/>
    </w:tblGrid>
    <w:tr w:rsidR="00C55C47" w:rsidRPr="00CC6856" w14:paraId="335B9D97" w14:textId="77777777">
      <w:trPr>
        <w:trHeight w:val="212"/>
      </w:trPr>
      <w:tc>
        <w:tcPr>
          <w:tcW w:w="2694" w:type="dxa"/>
          <w:noWrap/>
        </w:tcPr>
        <w:p w14:paraId="2432A558"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DVGW CERT GmbH</w:t>
          </w:r>
        </w:p>
      </w:tc>
      <w:tc>
        <w:tcPr>
          <w:tcW w:w="2693" w:type="dxa"/>
          <w:noWrap/>
        </w:tcPr>
        <w:p w14:paraId="45FDD8CA"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Tel. +49 228 9188-888</w:t>
          </w:r>
        </w:p>
      </w:tc>
      <w:tc>
        <w:tcPr>
          <w:tcW w:w="2977" w:type="dxa"/>
          <w:noWrap/>
        </w:tcPr>
        <w:p w14:paraId="3672A396"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Amtsgericht Bonn</w:t>
          </w:r>
        </w:p>
      </w:tc>
      <w:tc>
        <w:tcPr>
          <w:tcW w:w="1984" w:type="dxa"/>
          <w:noWrap/>
        </w:tcPr>
        <w:p w14:paraId="66FA820A"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 xml:space="preserve">Commerzbank Bonn </w:t>
          </w:r>
        </w:p>
      </w:tc>
    </w:tr>
    <w:tr w:rsidR="00C55C47" w:rsidRPr="00CC6856" w14:paraId="4C9BA065" w14:textId="77777777">
      <w:trPr>
        <w:trHeight w:val="216"/>
      </w:trPr>
      <w:tc>
        <w:tcPr>
          <w:tcW w:w="2694" w:type="dxa"/>
          <w:noWrap/>
        </w:tcPr>
        <w:p w14:paraId="5CB9692B"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Josef-Wirmer-Str. 1-3</w:t>
          </w:r>
        </w:p>
      </w:tc>
      <w:tc>
        <w:tcPr>
          <w:tcW w:w="2693" w:type="dxa"/>
          <w:noWrap/>
        </w:tcPr>
        <w:p w14:paraId="5004831E"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Fax +49 228 9188-993</w:t>
          </w:r>
        </w:p>
      </w:tc>
      <w:tc>
        <w:tcPr>
          <w:tcW w:w="2977" w:type="dxa"/>
          <w:noWrap/>
        </w:tcPr>
        <w:p w14:paraId="5826F056"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HRB 15259</w:t>
          </w:r>
        </w:p>
      </w:tc>
      <w:tc>
        <w:tcPr>
          <w:tcW w:w="1984" w:type="dxa"/>
          <w:noWrap/>
        </w:tcPr>
        <w:p w14:paraId="68DEF64C"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IBAN: DE56 3804 0007 0117 7880 00</w:t>
          </w:r>
        </w:p>
      </w:tc>
    </w:tr>
    <w:tr w:rsidR="00C55C47" w:rsidRPr="00CC6856" w14:paraId="151A924C" w14:textId="77777777">
      <w:trPr>
        <w:trHeight w:val="212"/>
      </w:trPr>
      <w:tc>
        <w:tcPr>
          <w:tcW w:w="2694" w:type="dxa"/>
          <w:noWrap/>
        </w:tcPr>
        <w:p w14:paraId="096513EB"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53123 Bonn</w:t>
          </w:r>
        </w:p>
      </w:tc>
      <w:tc>
        <w:tcPr>
          <w:tcW w:w="2693" w:type="dxa"/>
          <w:noWrap/>
        </w:tcPr>
        <w:p w14:paraId="05B9CDF4"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info@dvgw-cert.com</w:t>
          </w:r>
        </w:p>
      </w:tc>
      <w:tc>
        <w:tcPr>
          <w:tcW w:w="2977" w:type="dxa"/>
          <w:noWrap/>
        </w:tcPr>
        <w:p w14:paraId="441ECA3B"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Geschäftsführerin</w:t>
          </w:r>
          <w:r>
            <w:rPr>
              <w:rFonts w:ascii="Arial Narrow" w:hAnsi="Arial Narrow"/>
              <w:sz w:val="15"/>
              <w:szCs w:val="15"/>
            </w:rPr>
            <w:t>:</w:t>
          </w:r>
        </w:p>
      </w:tc>
      <w:tc>
        <w:tcPr>
          <w:tcW w:w="1984" w:type="dxa"/>
          <w:noWrap/>
        </w:tcPr>
        <w:p w14:paraId="6C4102F0"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BIC: COBADEFFXXX</w:t>
          </w:r>
        </w:p>
      </w:tc>
    </w:tr>
    <w:tr w:rsidR="00C55C47" w:rsidRPr="00CC6856" w14:paraId="1989286A" w14:textId="77777777">
      <w:trPr>
        <w:trHeight w:val="222"/>
      </w:trPr>
      <w:tc>
        <w:tcPr>
          <w:tcW w:w="2694" w:type="dxa"/>
          <w:noWrap/>
        </w:tcPr>
        <w:p w14:paraId="376B30AC"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Deutschland</w:t>
          </w:r>
        </w:p>
      </w:tc>
      <w:tc>
        <w:tcPr>
          <w:tcW w:w="2693" w:type="dxa"/>
          <w:noWrap/>
        </w:tcPr>
        <w:p w14:paraId="2636FFC4" w14:textId="77777777" w:rsidR="00C55C47" w:rsidRPr="0070374D" w:rsidRDefault="00C55C47" w:rsidP="00C55C47">
          <w:pPr>
            <w:pStyle w:val="Fuzeile"/>
            <w:spacing w:line="200" w:lineRule="exact"/>
            <w:rPr>
              <w:rFonts w:ascii="Arial Narrow" w:hAnsi="Arial Narrow"/>
              <w:sz w:val="14"/>
              <w:szCs w:val="14"/>
            </w:rPr>
          </w:pPr>
          <w:r w:rsidRPr="0070374D">
            <w:rPr>
              <w:rFonts w:ascii="Arial Narrow" w:hAnsi="Arial Narrow"/>
              <w:sz w:val="14"/>
              <w:szCs w:val="14"/>
            </w:rPr>
            <w:t>www.dvgw-cert.com</w:t>
          </w:r>
        </w:p>
      </w:tc>
      <w:tc>
        <w:tcPr>
          <w:tcW w:w="2977" w:type="dxa"/>
          <w:noWrap/>
        </w:tcPr>
        <w:p w14:paraId="26FECE68" w14:textId="77777777" w:rsidR="00C55C47" w:rsidRPr="00CC6856" w:rsidRDefault="00C55C47" w:rsidP="00C55C47">
          <w:pPr>
            <w:pStyle w:val="Fuzeile"/>
            <w:spacing w:line="200" w:lineRule="exact"/>
            <w:rPr>
              <w:rFonts w:ascii="Arial Narrow" w:hAnsi="Arial Narrow"/>
              <w:sz w:val="14"/>
              <w:szCs w:val="14"/>
            </w:rPr>
          </w:pPr>
          <w:r w:rsidRPr="0070374D">
            <w:rPr>
              <w:rFonts w:ascii="Arial Narrow" w:hAnsi="Arial Narrow"/>
              <w:sz w:val="15"/>
              <w:szCs w:val="15"/>
            </w:rPr>
            <w:t>Dipl.-Ing. Gabriele Schmidt</w:t>
          </w:r>
        </w:p>
      </w:tc>
      <w:tc>
        <w:tcPr>
          <w:tcW w:w="1984" w:type="dxa"/>
          <w:noWrap/>
        </w:tcPr>
        <w:p w14:paraId="18413B35" w14:textId="77777777" w:rsidR="00C55C47" w:rsidRPr="00A62539" w:rsidRDefault="00C55C47" w:rsidP="00C55C47">
          <w:pPr>
            <w:pStyle w:val="Fuzeile"/>
            <w:spacing w:line="200" w:lineRule="exact"/>
            <w:rPr>
              <w:rFonts w:ascii="Arial Narrow" w:hAnsi="Arial Narrow"/>
              <w:sz w:val="14"/>
              <w:szCs w:val="14"/>
            </w:rPr>
          </w:pPr>
          <w:r w:rsidRPr="00A62539">
            <w:rPr>
              <w:rFonts w:ascii="Arial Narrow" w:hAnsi="Arial Narrow"/>
              <w:sz w:val="14"/>
              <w:szCs w:val="14"/>
            </w:rPr>
            <w:t>USt-IdNr.: DE254478164</w:t>
          </w:r>
        </w:p>
      </w:tc>
    </w:tr>
  </w:tbl>
  <w:p w14:paraId="3DE01AE9" w14:textId="77777777" w:rsidR="00C55C47" w:rsidRPr="00CC6856" w:rsidRDefault="00C55C47" w:rsidP="00C55C47">
    <w:pPr>
      <w:spacing w:line="200" w:lineRule="exact"/>
      <w:rPr>
        <w:rFonts w:ascii="Arial Narrow" w:hAnsi="Arial Narrow"/>
        <w:sz w:val="12"/>
        <w:szCs w:val="12"/>
      </w:rPr>
    </w:pPr>
  </w:p>
  <w:p w14:paraId="6339AEE4" w14:textId="10F1F7A0" w:rsidR="0091265B" w:rsidRDefault="0091265B" w:rsidP="006D3E64">
    <w:pPr>
      <w:pStyle w:val="Fuzeile"/>
      <w:tabs>
        <w:tab w:val="clear" w:pos="4536"/>
        <w:tab w:val="clear" w:pos="9072"/>
        <w:tab w:val="left" w:pos="142"/>
      </w:tabs>
      <w:ind w:left="-1134"/>
      <w:rPr>
        <w:rFonts w:ascii="Arial" w:hAnsi="Arial" w:cs="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2EDA8" w14:textId="77777777" w:rsidR="008239A2" w:rsidRDefault="008239A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256FF" w14:textId="77777777" w:rsidR="003E0ECB" w:rsidRDefault="003E0ECB">
      <w:r>
        <w:separator/>
      </w:r>
    </w:p>
  </w:footnote>
  <w:footnote w:type="continuationSeparator" w:id="0">
    <w:p w14:paraId="2EF9B041" w14:textId="77777777" w:rsidR="003E0ECB" w:rsidRDefault="003E0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073C" w14:textId="77777777" w:rsidR="008239A2" w:rsidRDefault="008239A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5"/>
      <w:gridCol w:w="1313"/>
    </w:tblGrid>
    <w:tr w:rsidR="0067353B" w14:paraId="35DDF81D" w14:textId="77777777" w:rsidTr="005B01B0">
      <w:tc>
        <w:tcPr>
          <w:tcW w:w="8217" w:type="dxa"/>
        </w:tcPr>
        <w:tbl>
          <w:tblPr>
            <w:tblW w:w="824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71"/>
            <w:gridCol w:w="1978"/>
          </w:tblGrid>
          <w:tr w:rsidR="001E2CBA" w:rsidRPr="001E2CBA" w14:paraId="19DA162D" w14:textId="77777777" w:rsidTr="001E2CBA">
            <w:trPr>
              <w:trHeight w:val="300"/>
            </w:trPr>
            <w:tc>
              <w:tcPr>
                <w:tcW w:w="6271" w:type="dxa"/>
                <w:tcBorders>
                  <w:top w:val="nil"/>
                  <w:left w:val="nil"/>
                  <w:bottom w:val="nil"/>
                  <w:right w:val="nil"/>
                </w:tcBorders>
                <w:hideMark/>
              </w:tcPr>
              <w:p w14:paraId="5C6A9CE2" w14:textId="1212CFB0" w:rsidR="001E2CBA" w:rsidRPr="004833A7" w:rsidRDefault="00D1204F" w:rsidP="001E2CBA">
                <w:pPr>
                  <w:textAlignment w:val="baseline"/>
                  <w:rPr>
                    <w:rFonts w:ascii="Segoe UI" w:hAnsi="Segoe UI" w:cs="Segoe UI"/>
                    <w:sz w:val="18"/>
                    <w:szCs w:val="18"/>
                    <w:lang w:val="en-US"/>
                  </w:rPr>
                </w:pPr>
                <w:r w:rsidRPr="004833A7">
                  <w:rPr>
                    <w:rFonts w:ascii="Arial" w:hAnsi="Arial" w:cs="Arial"/>
                    <w:b/>
                    <w:bCs/>
                    <w:color w:val="FF0000"/>
                    <w:sz w:val="28"/>
                    <w:szCs w:val="28"/>
                    <w:lang w:val="en-US"/>
                  </w:rPr>
                  <w:t>Please send the application to</w:t>
                </w:r>
                <w:r w:rsidR="001E2CBA" w:rsidRPr="004833A7">
                  <w:rPr>
                    <w:rFonts w:ascii="Arial" w:hAnsi="Arial" w:cs="Arial"/>
                    <w:b/>
                    <w:bCs/>
                    <w:color w:val="FF0000"/>
                    <w:sz w:val="28"/>
                    <w:szCs w:val="28"/>
                    <w:lang w:val="en-US"/>
                  </w:rPr>
                  <w:t>:</w:t>
                </w:r>
                <w:r w:rsidR="001E2CBA" w:rsidRPr="004833A7">
                  <w:rPr>
                    <w:rFonts w:ascii="Arial" w:hAnsi="Arial" w:cs="Arial"/>
                    <w:color w:val="FF0000"/>
                    <w:sz w:val="28"/>
                    <w:szCs w:val="28"/>
                    <w:lang w:val="en-US"/>
                  </w:rPr>
                  <w:t> </w:t>
                </w:r>
              </w:p>
              <w:p w14:paraId="01116285" w14:textId="5286D38E" w:rsidR="001E2CBA" w:rsidRPr="00E0186C" w:rsidRDefault="00E0186C" w:rsidP="001E2CBA">
                <w:pPr>
                  <w:textAlignment w:val="baseline"/>
                  <w:rPr>
                    <w:rFonts w:ascii="Arial" w:hAnsi="Arial" w:cs="Arial"/>
                    <w:sz w:val="24"/>
                    <w:szCs w:val="24"/>
                  </w:rPr>
                </w:pPr>
                <w:hyperlink r:id="rId1" w:history="1">
                  <w:r w:rsidRPr="000B66B9">
                    <w:rPr>
                      <w:rStyle w:val="Hyperlink"/>
                      <w:rFonts w:ascii="Arial" w:hAnsi="Arial" w:cs="Arial"/>
                      <w:sz w:val="28"/>
                      <w:szCs w:val="28"/>
                    </w:rPr>
                    <w:t>formulation@dvgw-cert.com</w:t>
                  </w:r>
                </w:hyperlink>
              </w:p>
            </w:tc>
            <w:tc>
              <w:tcPr>
                <w:tcW w:w="1978" w:type="dxa"/>
                <w:tcBorders>
                  <w:top w:val="nil"/>
                  <w:left w:val="nil"/>
                  <w:bottom w:val="nil"/>
                  <w:right w:val="nil"/>
                </w:tcBorders>
                <w:hideMark/>
              </w:tcPr>
              <w:p w14:paraId="12FD48AF" w14:textId="018D74C3" w:rsidR="001E2CBA" w:rsidRPr="001E2CBA" w:rsidRDefault="001E2CBA" w:rsidP="001E2CBA">
                <w:pPr>
                  <w:jc w:val="right"/>
                  <w:textAlignment w:val="baseline"/>
                  <w:rPr>
                    <w:rFonts w:ascii="Segoe UI" w:hAnsi="Segoe UI" w:cs="Segoe UI"/>
                    <w:sz w:val="18"/>
                    <w:szCs w:val="18"/>
                  </w:rPr>
                </w:pPr>
                <w:r w:rsidRPr="001E2CBA">
                  <w:t> </w:t>
                </w:r>
              </w:p>
            </w:tc>
          </w:tr>
          <w:tr w:rsidR="001E2CBA" w:rsidRPr="001E2CBA" w14:paraId="7E49FE12" w14:textId="77777777" w:rsidTr="001E2CBA">
            <w:trPr>
              <w:trHeight w:val="300"/>
            </w:trPr>
            <w:tc>
              <w:tcPr>
                <w:tcW w:w="6271" w:type="dxa"/>
                <w:tcBorders>
                  <w:top w:val="nil"/>
                  <w:left w:val="nil"/>
                  <w:bottom w:val="nil"/>
                  <w:right w:val="nil"/>
                </w:tcBorders>
                <w:hideMark/>
              </w:tcPr>
              <w:p w14:paraId="5E918EF4" w14:textId="77777777" w:rsidR="001E2CBA" w:rsidRPr="001E2CBA" w:rsidRDefault="001E2CBA" w:rsidP="001E2CBA">
                <w:pPr>
                  <w:textAlignment w:val="baseline"/>
                  <w:rPr>
                    <w:rFonts w:ascii="Segoe UI" w:hAnsi="Segoe UI" w:cs="Segoe UI"/>
                    <w:sz w:val="18"/>
                    <w:szCs w:val="18"/>
                  </w:rPr>
                </w:pPr>
                <w:r w:rsidRPr="001E2CBA">
                  <w:rPr>
                    <w:rFonts w:ascii="Arial" w:hAnsi="Arial" w:cs="Arial"/>
                  </w:rPr>
                  <w:t> </w:t>
                </w:r>
              </w:p>
            </w:tc>
            <w:tc>
              <w:tcPr>
                <w:tcW w:w="1978" w:type="dxa"/>
                <w:tcBorders>
                  <w:top w:val="nil"/>
                  <w:left w:val="nil"/>
                  <w:bottom w:val="nil"/>
                  <w:right w:val="nil"/>
                </w:tcBorders>
                <w:hideMark/>
              </w:tcPr>
              <w:p w14:paraId="11261D98" w14:textId="597F8712" w:rsidR="001E2CBA" w:rsidRPr="001E2CBA" w:rsidRDefault="001E2CBA" w:rsidP="001E2CBA">
                <w:pPr>
                  <w:jc w:val="right"/>
                  <w:textAlignment w:val="baseline"/>
                  <w:rPr>
                    <w:rFonts w:ascii="Segoe UI" w:hAnsi="Segoe UI" w:cs="Segoe UI"/>
                    <w:sz w:val="18"/>
                    <w:szCs w:val="18"/>
                  </w:rPr>
                </w:pPr>
                <w:r w:rsidRPr="001E2CBA">
                  <w:rPr>
                    <w:rFonts w:ascii="Arial" w:hAnsi="Arial" w:cs="Arial"/>
                    <w:sz w:val="16"/>
                    <w:szCs w:val="16"/>
                  </w:rPr>
                  <w:t>​​ </w:t>
                </w:r>
              </w:p>
            </w:tc>
          </w:tr>
        </w:tbl>
        <w:p w14:paraId="151DAC73" w14:textId="0E1E849E" w:rsidR="0067353B" w:rsidRDefault="0067353B" w:rsidP="0067353B">
          <w:pPr>
            <w:pStyle w:val="Kopfzeile"/>
          </w:pPr>
        </w:p>
      </w:tc>
      <w:tc>
        <w:tcPr>
          <w:tcW w:w="1411" w:type="dxa"/>
        </w:tcPr>
        <w:p w14:paraId="2E6D658F" w14:textId="32B20EFE" w:rsidR="0067353B" w:rsidRDefault="0067353B" w:rsidP="0067353B">
          <w:pPr>
            <w:pStyle w:val="Kopfzeile"/>
            <w:jc w:val="right"/>
          </w:pPr>
          <w:r>
            <w:rPr>
              <w:rFonts w:ascii="Arial" w:hAnsi="Arial" w:cs="Arial"/>
              <w:noProof/>
              <w:sz w:val="16"/>
              <w:szCs w:val="22"/>
            </w:rPr>
            <w:drawing>
              <wp:inline distT="0" distB="0" distL="0" distR="0" wp14:anchorId="73F600A2" wp14:editId="3F83494D">
                <wp:extent cx="709096" cy="659459"/>
                <wp:effectExtent l="0" t="0" r="0" b="7620"/>
                <wp:docPr id="260800273" name="Grafik 4"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49337" name="Grafik 4" descr="Ein Bild, das Text, Schrift, Grafiken, Logo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09096" cy="659459"/>
                        </a:xfrm>
                        <a:prstGeom prst="rect">
                          <a:avLst/>
                        </a:prstGeom>
                      </pic:spPr>
                    </pic:pic>
                  </a:graphicData>
                </a:graphic>
              </wp:inline>
            </w:drawing>
          </w:r>
        </w:p>
      </w:tc>
    </w:tr>
    <w:tr w:rsidR="0067353B" w:rsidRPr="005A650D" w14:paraId="36B015B9" w14:textId="77777777" w:rsidTr="005B01B0">
      <w:tc>
        <w:tcPr>
          <w:tcW w:w="8217" w:type="dxa"/>
        </w:tcPr>
        <w:p w14:paraId="1F845039" w14:textId="0140E63F" w:rsidR="0067353B" w:rsidRPr="00CD002D" w:rsidRDefault="0067353B" w:rsidP="0067353B">
          <w:pPr>
            <w:pStyle w:val="Kopfzeile"/>
            <w:rPr>
              <w:rFonts w:ascii="Arial" w:hAnsi="Arial" w:cs="Arial"/>
            </w:rPr>
          </w:pPr>
        </w:p>
      </w:tc>
      <w:tc>
        <w:tcPr>
          <w:tcW w:w="1411" w:type="dxa"/>
        </w:tcPr>
        <w:sdt>
          <w:sdtPr>
            <w:rPr>
              <w:rFonts w:asciiTheme="minorBidi" w:hAnsiTheme="minorBidi" w:cstheme="minorBidi"/>
              <w:sz w:val="16"/>
              <w:szCs w:val="16"/>
            </w:rPr>
            <w:id w:val="98381352"/>
            <w:docPartObj>
              <w:docPartGallery w:val="Page Numbers (Top of Page)"/>
              <w:docPartUnique/>
            </w:docPartObj>
          </w:sdtPr>
          <w:sdtContent>
            <w:p w14:paraId="32064C76" w14:textId="3D131F4B" w:rsidR="0067353B" w:rsidRPr="005A650D" w:rsidRDefault="00E00BD5" w:rsidP="00E00BD5">
              <w:pPr>
                <w:pStyle w:val="Kopfzeile"/>
                <w:jc w:val="right"/>
                <w:rPr>
                  <w:rFonts w:asciiTheme="minorBidi" w:hAnsiTheme="minorBidi" w:cstheme="minorBidi"/>
                  <w:sz w:val="16"/>
                  <w:szCs w:val="16"/>
                </w:rPr>
              </w:pPr>
              <w:r w:rsidRPr="005A650D">
                <w:rPr>
                  <w:rFonts w:asciiTheme="minorBidi" w:hAnsiTheme="minorBidi" w:cstheme="minorBidi"/>
                  <w:sz w:val="16"/>
                  <w:szCs w:val="16"/>
                </w:rPr>
                <w:t xml:space="preserve">Seite </w:t>
              </w:r>
              <w:r w:rsidRPr="005A650D">
                <w:rPr>
                  <w:rFonts w:asciiTheme="minorBidi" w:hAnsiTheme="minorBidi" w:cstheme="minorBidi"/>
                  <w:b/>
                  <w:bCs/>
                  <w:sz w:val="16"/>
                  <w:szCs w:val="16"/>
                </w:rPr>
                <w:fldChar w:fldCharType="begin"/>
              </w:r>
              <w:r w:rsidRPr="005A650D">
                <w:rPr>
                  <w:rFonts w:asciiTheme="minorBidi" w:hAnsiTheme="minorBidi" w:cstheme="minorBidi"/>
                  <w:b/>
                  <w:bCs/>
                  <w:sz w:val="16"/>
                  <w:szCs w:val="16"/>
                </w:rPr>
                <w:instrText>PAGE</w:instrText>
              </w:r>
              <w:r w:rsidRPr="005A650D">
                <w:rPr>
                  <w:rFonts w:asciiTheme="minorBidi" w:hAnsiTheme="minorBidi" w:cstheme="minorBidi"/>
                  <w:b/>
                  <w:bCs/>
                  <w:sz w:val="16"/>
                  <w:szCs w:val="16"/>
                </w:rPr>
                <w:fldChar w:fldCharType="separate"/>
              </w:r>
              <w:r w:rsidRPr="005A650D">
                <w:rPr>
                  <w:rFonts w:asciiTheme="minorBidi" w:hAnsiTheme="minorBidi" w:cstheme="minorBidi"/>
                  <w:b/>
                  <w:bCs/>
                  <w:sz w:val="16"/>
                  <w:szCs w:val="16"/>
                </w:rPr>
                <w:t>1</w:t>
              </w:r>
              <w:r w:rsidRPr="005A650D">
                <w:rPr>
                  <w:rFonts w:asciiTheme="minorBidi" w:hAnsiTheme="minorBidi" w:cstheme="minorBidi"/>
                  <w:b/>
                  <w:bCs/>
                  <w:sz w:val="16"/>
                  <w:szCs w:val="16"/>
                </w:rPr>
                <w:fldChar w:fldCharType="end"/>
              </w:r>
              <w:r w:rsidRPr="005A650D">
                <w:rPr>
                  <w:rFonts w:asciiTheme="minorBidi" w:hAnsiTheme="minorBidi" w:cstheme="minorBidi"/>
                  <w:sz w:val="16"/>
                  <w:szCs w:val="16"/>
                </w:rPr>
                <w:t xml:space="preserve"> von </w:t>
              </w:r>
              <w:r w:rsidRPr="005A650D">
                <w:rPr>
                  <w:rFonts w:asciiTheme="minorBidi" w:hAnsiTheme="minorBidi" w:cstheme="minorBidi"/>
                  <w:b/>
                  <w:bCs/>
                  <w:sz w:val="16"/>
                  <w:szCs w:val="16"/>
                </w:rPr>
                <w:fldChar w:fldCharType="begin"/>
              </w:r>
              <w:r w:rsidRPr="005A650D">
                <w:rPr>
                  <w:rFonts w:asciiTheme="minorBidi" w:hAnsiTheme="minorBidi" w:cstheme="minorBidi"/>
                  <w:b/>
                  <w:bCs/>
                  <w:sz w:val="16"/>
                  <w:szCs w:val="16"/>
                </w:rPr>
                <w:instrText>NUMPAGES</w:instrText>
              </w:r>
              <w:r w:rsidRPr="005A650D">
                <w:rPr>
                  <w:rFonts w:asciiTheme="minorBidi" w:hAnsiTheme="minorBidi" w:cstheme="minorBidi"/>
                  <w:b/>
                  <w:bCs/>
                  <w:sz w:val="16"/>
                  <w:szCs w:val="16"/>
                </w:rPr>
                <w:fldChar w:fldCharType="separate"/>
              </w:r>
              <w:r w:rsidRPr="005A650D">
                <w:rPr>
                  <w:rFonts w:asciiTheme="minorBidi" w:hAnsiTheme="minorBidi" w:cstheme="minorBidi"/>
                  <w:b/>
                  <w:bCs/>
                  <w:sz w:val="16"/>
                  <w:szCs w:val="16"/>
                </w:rPr>
                <w:t>3</w:t>
              </w:r>
              <w:r w:rsidRPr="005A650D">
                <w:rPr>
                  <w:rFonts w:asciiTheme="minorBidi" w:hAnsiTheme="minorBidi" w:cstheme="minorBidi"/>
                  <w:b/>
                  <w:bCs/>
                  <w:sz w:val="16"/>
                  <w:szCs w:val="16"/>
                </w:rPr>
                <w:fldChar w:fldCharType="end"/>
              </w:r>
            </w:p>
          </w:sdtContent>
        </w:sdt>
      </w:tc>
    </w:tr>
  </w:tbl>
  <w:p w14:paraId="2FC8C427" w14:textId="33761A43" w:rsidR="0091265B" w:rsidRPr="00B376DC" w:rsidRDefault="0091265B" w:rsidP="0067353B">
    <w:pPr>
      <w:pStyle w:val="Kopfzeile"/>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EF580" w14:textId="77777777" w:rsidR="008239A2" w:rsidRDefault="008239A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5EBF"/>
    <w:multiLevelType w:val="multilevel"/>
    <w:tmpl w:val="26C84DE8"/>
    <w:lvl w:ilvl="0">
      <w:start w:val="1"/>
      <w:numFmt w:val="decimal"/>
      <w:pStyle w:val="Unterpunkt"/>
      <w:lvlText w:val="%1."/>
      <w:lvlJc w:val="left"/>
      <w:pPr>
        <w:tabs>
          <w:tab w:val="num" w:pos="927"/>
        </w:tabs>
        <w:ind w:left="357" w:firstLine="21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106D68D8"/>
    <w:multiLevelType w:val="hybridMultilevel"/>
    <w:tmpl w:val="2FC02242"/>
    <w:lvl w:ilvl="0" w:tplc="334AF3CA">
      <w:start w:val="1"/>
      <w:numFmt w:val="decimal"/>
      <w:lvlText w:val="%1."/>
      <w:lvlJc w:val="left"/>
      <w:pPr>
        <w:ind w:left="720" w:hanging="360"/>
      </w:pPr>
      <w:rPr>
        <w:rFonts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0C44A54"/>
    <w:multiLevelType w:val="hybridMultilevel"/>
    <w:tmpl w:val="C59A3666"/>
    <w:lvl w:ilvl="0" w:tplc="5B6A64C8">
      <w:start w:val="2"/>
      <w:numFmt w:val="decimal"/>
      <w:lvlText w:val="%1."/>
      <w:lvlJc w:val="left"/>
      <w:pPr>
        <w:tabs>
          <w:tab w:val="num" w:pos="780"/>
        </w:tabs>
        <w:ind w:left="780" w:hanging="4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211C609D"/>
    <w:multiLevelType w:val="hybridMultilevel"/>
    <w:tmpl w:val="4D74CF50"/>
    <w:lvl w:ilvl="0" w:tplc="4162B338">
      <w:start w:val="1"/>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8562B6"/>
    <w:multiLevelType w:val="hybridMultilevel"/>
    <w:tmpl w:val="04FC7C6E"/>
    <w:lvl w:ilvl="0" w:tplc="4162B338">
      <w:start w:val="1"/>
      <w:numFmt w:val="decimal"/>
      <w:lvlText w:val="%1."/>
      <w:lvlJc w:val="left"/>
      <w:pPr>
        <w:ind w:left="705" w:hanging="705"/>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89A5CF0"/>
    <w:multiLevelType w:val="hybridMultilevel"/>
    <w:tmpl w:val="02EEA3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68F1E5A"/>
    <w:multiLevelType w:val="singleLevel"/>
    <w:tmpl w:val="35BCDCFE"/>
    <w:lvl w:ilvl="0">
      <w:start w:val="1"/>
      <w:numFmt w:val="decimal"/>
      <w:lvlText w:val="%1."/>
      <w:lvlJc w:val="left"/>
      <w:pPr>
        <w:tabs>
          <w:tab w:val="num" w:pos="570"/>
        </w:tabs>
        <w:ind w:left="570" w:hanging="570"/>
      </w:pPr>
      <w:rPr>
        <w:rFonts w:hint="default"/>
      </w:rPr>
    </w:lvl>
  </w:abstractNum>
  <w:abstractNum w:abstractNumId="7" w15:restartNumberingAfterBreak="0">
    <w:nsid w:val="51091C6E"/>
    <w:multiLevelType w:val="hybridMultilevel"/>
    <w:tmpl w:val="A74CBFB2"/>
    <w:lvl w:ilvl="0" w:tplc="4162B338">
      <w:start w:val="1"/>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2FA7FC2"/>
    <w:multiLevelType w:val="singleLevel"/>
    <w:tmpl w:val="36AA7FFA"/>
    <w:lvl w:ilvl="0">
      <w:start w:val="1"/>
      <w:numFmt w:val="decimal"/>
      <w:lvlText w:val="%1."/>
      <w:lvlJc w:val="left"/>
      <w:pPr>
        <w:tabs>
          <w:tab w:val="num" w:pos="3"/>
        </w:tabs>
        <w:ind w:left="3" w:hanging="570"/>
      </w:pPr>
      <w:rPr>
        <w:rFonts w:hint="default"/>
        <w:b/>
        <w:sz w:val="22"/>
      </w:rPr>
    </w:lvl>
  </w:abstractNum>
  <w:abstractNum w:abstractNumId="9" w15:restartNumberingAfterBreak="0">
    <w:nsid w:val="5643145F"/>
    <w:multiLevelType w:val="hybridMultilevel"/>
    <w:tmpl w:val="915E5A1A"/>
    <w:lvl w:ilvl="0" w:tplc="31920E52">
      <w:start w:val="1"/>
      <w:numFmt w:val="decimal"/>
      <w:lvlText w:val="%1."/>
      <w:lvlJc w:val="left"/>
      <w:pPr>
        <w:ind w:left="928" w:hanging="360"/>
      </w:pPr>
      <w:rPr>
        <w:b/>
        <w:bCs w:val="0"/>
        <w:sz w:val="22"/>
        <w:szCs w:val="22"/>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F0E0B2C"/>
    <w:multiLevelType w:val="hybridMultilevel"/>
    <w:tmpl w:val="6DDAE544"/>
    <w:lvl w:ilvl="0" w:tplc="863AFBCC">
      <w:start w:val="1"/>
      <w:numFmt w:val="decimal"/>
      <w:lvlText w:val="%1."/>
      <w:lvlJc w:val="left"/>
      <w:pPr>
        <w:ind w:left="720" w:hanging="360"/>
      </w:pPr>
      <w:rPr>
        <w:rFonts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41609907">
    <w:abstractNumId w:val="6"/>
  </w:num>
  <w:num w:numId="2" w16cid:durableId="625894189">
    <w:abstractNumId w:val="0"/>
  </w:num>
  <w:num w:numId="3" w16cid:durableId="1774276078">
    <w:abstractNumId w:val="2"/>
  </w:num>
  <w:num w:numId="4" w16cid:durableId="1460101549">
    <w:abstractNumId w:val="8"/>
  </w:num>
  <w:num w:numId="5" w16cid:durableId="936400639">
    <w:abstractNumId w:val="1"/>
  </w:num>
  <w:num w:numId="6" w16cid:durableId="908810087">
    <w:abstractNumId w:val="10"/>
  </w:num>
  <w:num w:numId="7" w16cid:durableId="1369330137">
    <w:abstractNumId w:val="5"/>
  </w:num>
  <w:num w:numId="8" w16cid:durableId="525094747">
    <w:abstractNumId w:val="4"/>
  </w:num>
  <w:num w:numId="9" w16cid:durableId="1579822203">
    <w:abstractNumId w:val="3"/>
  </w:num>
  <w:num w:numId="10" w16cid:durableId="870151497">
    <w:abstractNumId w:val="7"/>
  </w:num>
  <w:num w:numId="11" w16cid:durableId="2575667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ocumentProtection w:edit="forms" w:formatting="1" w:enforcement="1" w:cryptProviderType="rsaAES" w:cryptAlgorithmClass="hash" w:cryptAlgorithmType="typeAny" w:cryptAlgorithmSid="14" w:cryptSpinCount="100000" w:hash="XKe98Cp8c4+zjj5HqbD8Vs7fQ9R4VcYf/tG7cmUtFbpOvqt8xrKxIXuQcbmgU3PUaHI4rtPT2TXJaNuNKnD07A==" w:salt="SpnDV1gQbdAEz2v7Affshw=="/>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F52"/>
    <w:rsid w:val="0000120B"/>
    <w:rsid w:val="0000120C"/>
    <w:rsid w:val="00003F82"/>
    <w:rsid w:val="000043ED"/>
    <w:rsid w:val="0000632A"/>
    <w:rsid w:val="00007331"/>
    <w:rsid w:val="00007B6C"/>
    <w:rsid w:val="000103E4"/>
    <w:rsid w:val="00011259"/>
    <w:rsid w:val="000115CA"/>
    <w:rsid w:val="00011ABA"/>
    <w:rsid w:val="00011CCB"/>
    <w:rsid w:val="000127E1"/>
    <w:rsid w:val="00012F6E"/>
    <w:rsid w:val="00016A03"/>
    <w:rsid w:val="00016BD2"/>
    <w:rsid w:val="00017DB4"/>
    <w:rsid w:val="000208DD"/>
    <w:rsid w:val="00021A7F"/>
    <w:rsid w:val="00022952"/>
    <w:rsid w:val="0002299E"/>
    <w:rsid w:val="00022C04"/>
    <w:rsid w:val="00026A5D"/>
    <w:rsid w:val="000272B8"/>
    <w:rsid w:val="00027581"/>
    <w:rsid w:val="00027B6A"/>
    <w:rsid w:val="00027D5C"/>
    <w:rsid w:val="00032395"/>
    <w:rsid w:val="000363CC"/>
    <w:rsid w:val="0004106A"/>
    <w:rsid w:val="00041293"/>
    <w:rsid w:val="0004225E"/>
    <w:rsid w:val="000431B9"/>
    <w:rsid w:val="00044615"/>
    <w:rsid w:val="00045046"/>
    <w:rsid w:val="00046E40"/>
    <w:rsid w:val="00047014"/>
    <w:rsid w:val="00047C5D"/>
    <w:rsid w:val="00050D25"/>
    <w:rsid w:val="00052661"/>
    <w:rsid w:val="00053ED5"/>
    <w:rsid w:val="00054F4F"/>
    <w:rsid w:val="000553F0"/>
    <w:rsid w:val="000559CB"/>
    <w:rsid w:val="00056251"/>
    <w:rsid w:val="0005706B"/>
    <w:rsid w:val="00057123"/>
    <w:rsid w:val="000600BA"/>
    <w:rsid w:val="00060448"/>
    <w:rsid w:val="0006198C"/>
    <w:rsid w:val="00061D08"/>
    <w:rsid w:val="0006247F"/>
    <w:rsid w:val="0006257F"/>
    <w:rsid w:val="00064BCB"/>
    <w:rsid w:val="00066155"/>
    <w:rsid w:val="0006660B"/>
    <w:rsid w:val="00066F5B"/>
    <w:rsid w:val="00067D6B"/>
    <w:rsid w:val="0007178C"/>
    <w:rsid w:val="00073E8A"/>
    <w:rsid w:val="0007417F"/>
    <w:rsid w:val="000749D1"/>
    <w:rsid w:val="00074EC2"/>
    <w:rsid w:val="00076513"/>
    <w:rsid w:val="00076C5D"/>
    <w:rsid w:val="000779E8"/>
    <w:rsid w:val="00077BFD"/>
    <w:rsid w:val="000802E9"/>
    <w:rsid w:val="00080E83"/>
    <w:rsid w:val="0008125A"/>
    <w:rsid w:val="0008127B"/>
    <w:rsid w:val="00081406"/>
    <w:rsid w:val="00082494"/>
    <w:rsid w:val="000831F7"/>
    <w:rsid w:val="00083D9B"/>
    <w:rsid w:val="00083DBB"/>
    <w:rsid w:val="0008578F"/>
    <w:rsid w:val="00086BA9"/>
    <w:rsid w:val="00087297"/>
    <w:rsid w:val="00087B0C"/>
    <w:rsid w:val="00092D84"/>
    <w:rsid w:val="00092EC3"/>
    <w:rsid w:val="000931B1"/>
    <w:rsid w:val="00093362"/>
    <w:rsid w:val="000939E1"/>
    <w:rsid w:val="00093AA0"/>
    <w:rsid w:val="000945A6"/>
    <w:rsid w:val="00094A54"/>
    <w:rsid w:val="000957D1"/>
    <w:rsid w:val="000974BB"/>
    <w:rsid w:val="000974DF"/>
    <w:rsid w:val="000A0642"/>
    <w:rsid w:val="000A0843"/>
    <w:rsid w:val="000A08E1"/>
    <w:rsid w:val="000A1332"/>
    <w:rsid w:val="000A14D0"/>
    <w:rsid w:val="000A1996"/>
    <w:rsid w:val="000A1B53"/>
    <w:rsid w:val="000A4019"/>
    <w:rsid w:val="000A40C2"/>
    <w:rsid w:val="000A4D33"/>
    <w:rsid w:val="000A5302"/>
    <w:rsid w:val="000A606C"/>
    <w:rsid w:val="000A68C1"/>
    <w:rsid w:val="000A7064"/>
    <w:rsid w:val="000B04AF"/>
    <w:rsid w:val="000B09B3"/>
    <w:rsid w:val="000B1C30"/>
    <w:rsid w:val="000B1E83"/>
    <w:rsid w:val="000B3469"/>
    <w:rsid w:val="000B38EB"/>
    <w:rsid w:val="000B3B3C"/>
    <w:rsid w:val="000B58EC"/>
    <w:rsid w:val="000B66B9"/>
    <w:rsid w:val="000C0319"/>
    <w:rsid w:val="000C2DC9"/>
    <w:rsid w:val="000C2FF3"/>
    <w:rsid w:val="000C476C"/>
    <w:rsid w:val="000C4C3A"/>
    <w:rsid w:val="000C53FE"/>
    <w:rsid w:val="000C68B0"/>
    <w:rsid w:val="000C6918"/>
    <w:rsid w:val="000C7856"/>
    <w:rsid w:val="000D04E0"/>
    <w:rsid w:val="000D0E43"/>
    <w:rsid w:val="000D2227"/>
    <w:rsid w:val="000D224E"/>
    <w:rsid w:val="000D2B13"/>
    <w:rsid w:val="000D3C76"/>
    <w:rsid w:val="000D458B"/>
    <w:rsid w:val="000D4952"/>
    <w:rsid w:val="000D5702"/>
    <w:rsid w:val="000D57A6"/>
    <w:rsid w:val="000E066E"/>
    <w:rsid w:val="000E08F2"/>
    <w:rsid w:val="000E0ED7"/>
    <w:rsid w:val="000E234D"/>
    <w:rsid w:val="000E5F75"/>
    <w:rsid w:val="000E609B"/>
    <w:rsid w:val="000E69AA"/>
    <w:rsid w:val="000F15BE"/>
    <w:rsid w:val="000F1690"/>
    <w:rsid w:val="000F17BF"/>
    <w:rsid w:val="000F188A"/>
    <w:rsid w:val="000F21A2"/>
    <w:rsid w:val="000F377F"/>
    <w:rsid w:val="000F4E8A"/>
    <w:rsid w:val="000F71B1"/>
    <w:rsid w:val="0010231C"/>
    <w:rsid w:val="0010266D"/>
    <w:rsid w:val="00103734"/>
    <w:rsid w:val="00103B06"/>
    <w:rsid w:val="001066A6"/>
    <w:rsid w:val="00107B6A"/>
    <w:rsid w:val="00107C22"/>
    <w:rsid w:val="001101C3"/>
    <w:rsid w:val="0011177B"/>
    <w:rsid w:val="00111A83"/>
    <w:rsid w:val="00113902"/>
    <w:rsid w:val="0011712B"/>
    <w:rsid w:val="00117F5A"/>
    <w:rsid w:val="0012021F"/>
    <w:rsid w:val="001203AC"/>
    <w:rsid w:val="001208B4"/>
    <w:rsid w:val="00120D00"/>
    <w:rsid w:val="00120D16"/>
    <w:rsid w:val="00122FC6"/>
    <w:rsid w:val="00123700"/>
    <w:rsid w:val="00126FBD"/>
    <w:rsid w:val="001311B8"/>
    <w:rsid w:val="0013262B"/>
    <w:rsid w:val="001340FF"/>
    <w:rsid w:val="00134421"/>
    <w:rsid w:val="00136016"/>
    <w:rsid w:val="00136FFF"/>
    <w:rsid w:val="00137567"/>
    <w:rsid w:val="0014032C"/>
    <w:rsid w:val="001405D7"/>
    <w:rsid w:val="0014080A"/>
    <w:rsid w:val="001411E0"/>
    <w:rsid w:val="001420E4"/>
    <w:rsid w:val="001428D2"/>
    <w:rsid w:val="00143B0B"/>
    <w:rsid w:val="00143D03"/>
    <w:rsid w:val="001441A1"/>
    <w:rsid w:val="00144D12"/>
    <w:rsid w:val="001455A7"/>
    <w:rsid w:val="00146F70"/>
    <w:rsid w:val="001473D9"/>
    <w:rsid w:val="00147DE7"/>
    <w:rsid w:val="00150A43"/>
    <w:rsid w:val="001560DE"/>
    <w:rsid w:val="00156618"/>
    <w:rsid w:val="00156B07"/>
    <w:rsid w:val="00157899"/>
    <w:rsid w:val="0016045D"/>
    <w:rsid w:val="00160E7B"/>
    <w:rsid w:val="001617AA"/>
    <w:rsid w:val="001639B4"/>
    <w:rsid w:val="00164236"/>
    <w:rsid w:val="001647FF"/>
    <w:rsid w:val="001649C6"/>
    <w:rsid w:val="00164F1A"/>
    <w:rsid w:val="0016582A"/>
    <w:rsid w:val="00166CAE"/>
    <w:rsid w:val="00167680"/>
    <w:rsid w:val="001718CA"/>
    <w:rsid w:val="00171C32"/>
    <w:rsid w:val="00173239"/>
    <w:rsid w:val="00174564"/>
    <w:rsid w:val="0017498E"/>
    <w:rsid w:val="001749A9"/>
    <w:rsid w:val="00175115"/>
    <w:rsid w:val="001760F1"/>
    <w:rsid w:val="001777E8"/>
    <w:rsid w:val="001801B9"/>
    <w:rsid w:val="0018129F"/>
    <w:rsid w:val="0018153A"/>
    <w:rsid w:val="00183273"/>
    <w:rsid w:val="00186431"/>
    <w:rsid w:val="00190079"/>
    <w:rsid w:val="00191403"/>
    <w:rsid w:val="001943F8"/>
    <w:rsid w:val="001949CB"/>
    <w:rsid w:val="0019512C"/>
    <w:rsid w:val="00195DC8"/>
    <w:rsid w:val="001974CD"/>
    <w:rsid w:val="00197539"/>
    <w:rsid w:val="00197A62"/>
    <w:rsid w:val="00197B9D"/>
    <w:rsid w:val="001A1589"/>
    <w:rsid w:val="001A224B"/>
    <w:rsid w:val="001A2357"/>
    <w:rsid w:val="001A23D3"/>
    <w:rsid w:val="001A40A3"/>
    <w:rsid w:val="001A40A9"/>
    <w:rsid w:val="001A426B"/>
    <w:rsid w:val="001A5895"/>
    <w:rsid w:val="001A5993"/>
    <w:rsid w:val="001A5D69"/>
    <w:rsid w:val="001A651D"/>
    <w:rsid w:val="001A796B"/>
    <w:rsid w:val="001A7A60"/>
    <w:rsid w:val="001A7FDB"/>
    <w:rsid w:val="001B0827"/>
    <w:rsid w:val="001B2620"/>
    <w:rsid w:val="001B2E38"/>
    <w:rsid w:val="001B3105"/>
    <w:rsid w:val="001B310B"/>
    <w:rsid w:val="001B34CB"/>
    <w:rsid w:val="001B4464"/>
    <w:rsid w:val="001B4CA7"/>
    <w:rsid w:val="001B5CB3"/>
    <w:rsid w:val="001B6B03"/>
    <w:rsid w:val="001B744C"/>
    <w:rsid w:val="001B7E47"/>
    <w:rsid w:val="001C0867"/>
    <w:rsid w:val="001C0ED1"/>
    <w:rsid w:val="001C2670"/>
    <w:rsid w:val="001C3676"/>
    <w:rsid w:val="001C3A5B"/>
    <w:rsid w:val="001C467D"/>
    <w:rsid w:val="001C5ACB"/>
    <w:rsid w:val="001C5EE5"/>
    <w:rsid w:val="001C68BC"/>
    <w:rsid w:val="001C6FE5"/>
    <w:rsid w:val="001C7EB8"/>
    <w:rsid w:val="001D0FA6"/>
    <w:rsid w:val="001D1F50"/>
    <w:rsid w:val="001D2B0E"/>
    <w:rsid w:val="001D43C7"/>
    <w:rsid w:val="001D56ED"/>
    <w:rsid w:val="001D573B"/>
    <w:rsid w:val="001D5BBE"/>
    <w:rsid w:val="001D65CF"/>
    <w:rsid w:val="001D6633"/>
    <w:rsid w:val="001D6EEB"/>
    <w:rsid w:val="001E082A"/>
    <w:rsid w:val="001E0C09"/>
    <w:rsid w:val="001E1B2D"/>
    <w:rsid w:val="001E2CBA"/>
    <w:rsid w:val="001E2DA5"/>
    <w:rsid w:val="001E300C"/>
    <w:rsid w:val="001E326E"/>
    <w:rsid w:val="001E418A"/>
    <w:rsid w:val="001E6BC9"/>
    <w:rsid w:val="001E7281"/>
    <w:rsid w:val="001E7C34"/>
    <w:rsid w:val="001F18E8"/>
    <w:rsid w:val="001F1BB9"/>
    <w:rsid w:val="001F301D"/>
    <w:rsid w:val="001F4548"/>
    <w:rsid w:val="001F5743"/>
    <w:rsid w:val="001F5A39"/>
    <w:rsid w:val="00201C5B"/>
    <w:rsid w:val="00204795"/>
    <w:rsid w:val="0020544A"/>
    <w:rsid w:val="00207A58"/>
    <w:rsid w:val="00210C26"/>
    <w:rsid w:val="00212840"/>
    <w:rsid w:val="00212D9A"/>
    <w:rsid w:val="00215877"/>
    <w:rsid w:val="00215D3B"/>
    <w:rsid w:val="0022092E"/>
    <w:rsid w:val="002215FD"/>
    <w:rsid w:val="002216EC"/>
    <w:rsid w:val="002217A4"/>
    <w:rsid w:val="00222E16"/>
    <w:rsid w:val="0022305C"/>
    <w:rsid w:val="00224220"/>
    <w:rsid w:val="00226F80"/>
    <w:rsid w:val="00227F46"/>
    <w:rsid w:val="00230094"/>
    <w:rsid w:val="002301EA"/>
    <w:rsid w:val="00231F49"/>
    <w:rsid w:val="002339F1"/>
    <w:rsid w:val="00233A1D"/>
    <w:rsid w:val="00234432"/>
    <w:rsid w:val="00235313"/>
    <w:rsid w:val="0023589D"/>
    <w:rsid w:val="00235D81"/>
    <w:rsid w:val="002363F3"/>
    <w:rsid w:val="00236527"/>
    <w:rsid w:val="0023705B"/>
    <w:rsid w:val="00237068"/>
    <w:rsid w:val="00241106"/>
    <w:rsid w:val="00241727"/>
    <w:rsid w:val="0024288B"/>
    <w:rsid w:val="002435F3"/>
    <w:rsid w:val="0024381A"/>
    <w:rsid w:val="00246095"/>
    <w:rsid w:val="00250263"/>
    <w:rsid w:val="00250433"/>
    <w:rsid w:val="002515BD"/>
    <w:rsid w:val="00251DDC"/>
    <w:rsid w:val="0025237B"/>
    <w:rsid w:val="002540D6"/>
    <w:rsid w:val="00256C87"/>
    <w:rsid w:val="00257B4C"/>
    <w:rsid w:val="00260A92"/>
    <w:rsid w:val="00261658"/>
    <w:rsid w:val="00262C56"/>
    <w:rsid w:val="00264CD4"/>
    <w:rsid w:val="00265721"/>
    <w:rsid w:val="00265BA0"/>
    <w:rsid w:val="00266292"/>
    <w:rsid w:val="0027179B"/>
    <w:rsid w:val="002720D6"/>
    <w:rsid w:val="00273B27"/>
    <w:rsid w:val="00274D13"/>
    <w:rsid w:val="002754BB"/>
    <w:rsid w:val="0027641D"/>
    <w:rsid w:val="002769DE"/>
    <w:rsid w:val="002772A8"/>
    <w:rsid w:val="00277F2B"/>
    <w:rsid w:val="00281110"/>
    <w:rsid w:val="002819A8"/>
    <w:rsid w:val="00290412"/>
    <w:rsid w:val="00291063"/>
    <w:rsid w:val="002916FC"/>
    <w:rsid w:val="002928D4"/>
    <w:rsid w:val="00292A56"/>
    <w:rsid w:val="0029348B"/>
    <w:rsid w:val="00293C00"/>
    <w:rsid w:val="002954EF"/>
    <w:rsid w:val="0029779F"/>
    <w:rsid w:val="0029799C"/>
    <w:rsid w:val="002A2667"/>
    <w:rsid w:val="002A271C"/>
    <w:rsid w:val="002A295A"/>
    <w:rsid w:val="002A34A0"/>
    <w:rsid w:val="002A4930"/>
    <w:rsid w:val="002A4E71"/>
    <w:rsid w:val="002A53DE"/>
    <w:rsid w:val="002A5E65"/>
    <w:rsid w:val="002A75DF"/>
    <w:rsid w:val="002B13DA"/>
    <w:rsid w:val="002B330B"/>
    <w:rsid w:val="002B38E6"/>
    <w:rsid w:val="002B3A8B"/>
    <w:rsid w:val="002B583E"/>
    <w:rsid w:val="002B5D34"/>
    <w:rsid w:val="002B7332"/>
    <w:rsid w:val="002C006F"/>
    <w:rsid w:val="002C0171"/>
    <w:rsid w:val="002C03A8"/>
    <w:rsid w:val="002C06AA"/>
    <w:rsid w:val="002C27DA"/>
    <w:rsid w:val="002C2833"/>
    <w:rsid w:val="002C2ACC"/>
    <w:rsid w:val="002C2B01"/>
    <w:rsid w:val="002C3184"/>
    <w:rsid w:val="002C3782"/>
    <w:rsid w:val="002C565E"/>
    <w:rsid w:val="002C69B8"/>
    <w:rsid w:val="002C6D80"/>
    <w:rsid w:val="002D1673"/>
    <w:rsid w:val="002D21DD"/>
    <w:rsid w:val="002D22E7"/>
    <w:rsid w:val="002D27F7"/>
    <w:rsid w:val="002D302A"/>
    <w:rsid w:val="002D310E"/>
    <w:rsid w:val="002D462D"/>
    <w:rsid w:val="002D4BFF"/>
    <w:rsid w:val="002D518D"/>
    <w:rsid w:val="002D682B"/>
    <w:rsid w:val="002D6AFB"/>
    <w:rsid w:val="002D79EB"/>
    <w:rsid w:val="002E0CFC"/>
    <w:rsid w:val="002E2316"/>
    <w:rsid w:val="002E32AA"/>
    <w:rsid w:val="002E6AD8"/>
    <w:rsid w:val="002F06E7"/>
    <w:rsid w:val="002F213E"/>
    <w:rsid w:val="002F481A"/>
    <w:rsid w:val="002F5E49"/>
    <w:rsid w:val="002F6902"/>
    <w:rsid w:val="002F6EC6"/>
    <w:rsid w:val="002F6FDE"/>
    <w:rsid w:val="002F7555"/>
    <w:rsid w:val="002F7590"/>
    <w:rsid w:val="002F7FD5"/>
    <w:rsid w:val="0030109B"/>
    <w:rsid w:val="003013DD"/>
    <w:rsid w:val="0030207B"/>
    <w:rsid w:val="0030382E"/>
    <w:rsid w:val="003038D0"/>
    <w:rsid w:val="003040D6"/>
    <w:rsid w:val="00305A2C"/>
    <w:rsid w:val="00306DE7"/>
    <w:rsid w:val="0030706B"/>
    <w:rsid w:val="003103CA"/>
    <w:rsid w:val="003116FE"/>
    <w:rsid w:val="003163D3"/>
    <w:rsid w:val="00317945"/>
    <w:rsid w:val="00317EC4"/>
    <w:rsid w:val="00320B81"/>
    <w:rsid w:val="003220DF"/>
    <w:rsid w:val="00322D71"/>
    <w:rsid w:val="00323C37"/>
    <w:rsid w:val="003245D8"/>
    <w:rsid w:val="00324794"/>
    <w:rsid w:val="00324EAF"/>
    <w:rsid w:val="0032534D"/>
    <w:rsid w:val="00325E50"/>
    <w:rsid w:val="0032600C"/>
    <w:rsid w:val="003302A3"/>
    <w:rsid w:val="003308A2"/>
    <w:rsid w:val="003327C6"/>
    <w:rsid w:val="00333AEE"/>
    <w:rsid w:val="00334BBF"/>
    <w:rsid w:val="0034056B"/>
    <w:rsid w:val="00341F9C"/>
    <w:rsid w:val="003427A2"/>
    <w:rsid w:val="00344702"/>
    <w:rsid w:val="00344B55"/>
    <w:rsid w:val="0034601B"/>
    <w:rsid w:val="00350074"/>
    <w:rsid w:val="00350E6B"/>
    <w:rsid w:val="00351DFC"/>
    <w:rsid w:val="00351E96"/>
    <w:rsid w:val="00353719"/>
    <w:rsid w:val="0035383B"/>
    <w:rsid w:val="00354A72"/>
    <w:rsid w:val="00355E30"/>
    <w:rsid w:val="003560C6"/>
    <w:rsid w:val="00356304"/>
    <w:rsid w:val="00357338"/>
    <w:rsid w:val="00357A72"/>
    <w:rsid w:val="00357BA7"/>
    <w:rsid w:val="00362981"/>
    <w:rsid w:val="00362B36"/>
    <w:rsid w:val="00362D18"/>
    <w:rsid w:val="003632E8"/>
    <w:rsid w:val="00363B7C"/>
    <w:rsid w:val="00364B3A"/>
    <w:rsid w:val="003677AA"/>
    <w:rsid w:val="0037186A"/>
    <w:rsid w:val="00372521"/>
    <w:rsid w:val="00372A23"/>
    <w:rsid w:val="00372C90"/>
    <w:rsid w:val="00372DCA"/>
    <w:rsid w:val="0037470C"/>
    <w:rsid w:val="00374A02"/>
    <w:rsid w:val="00377ED4"/>
    <w:rsid w:val="00380B6B"/>
    <w:rsid w:val="00381BAC"/>
    <w:rsid w:val="00382665"/>
    <w:rsid w:val="003833FC"/>
    <w:rsid w:val="003850D7"/>
    <w:rsid w:val="00387436"/>
    <w:rsid w:val="003909D2"/>
    <w:rsid w:val="00390D53"/>
    <w:rsid w:val="003941C2"/>
    <w:rsid w:val="00394C90"/>
    <w:rsid w:val="00394E0F"/>
    <w:rsid w:val="00395E05"/>
    <w:rsid w:val="0039714A"/>
    <w:rsid w:val="003A29D9"/>
    <w:rsid w:val="003A3B0F"/>
    <w:rsid w:val="003A6CD9"/>
    <w:rsid w:val="003A7E90"/>
    <w:rsid w:val="003B0BD8"/>
    <w:rsid w:val="003B1B4E"/>
    <w:rsid w:val="003B1D5E"/>
    <w:rsid w:val="003B3C69"/>
    <w:rsid w:val="003B455E"/>
    <w:rsid w:val="003B702B"/>
    <w:rsid w:val="003C13A4"/>
    <w:rsid w:val="003C154A"/>
    <w:rsid w:val="003C303C"/>
    <w:rsid w:val="003C3861"/>
    <w:rsid w:val="003C4860"/>
    <w:rsid w:val="003C4A96"/>
    <w:rsid w:val="003C68C9"/>
    <w:rsid w:val="003C70DD"/>
    <w:rsid w:val="003D1AD5"/>
    <w:rsid w:val="003D3E9F"/>
    <w:rsid w:val="003D572B"/>
    <w:rsid w:val="003D5DB9"/>
    <w:rsid w:val="003D616E"/>
    <w:rsid w:val="003D6535"/>
    <w:rsid w:val="003D7C36"/>
    <w:rsid w:val="003E024F"/>
    <w:rsid w:val="003E05FD"/>
    <w:rsid w:val="003E0ECB"/>
    <w:rsid w:val="003E1372"/>
    <w:rsid w:val="003E1E75"/>
    <w:rsid w:val="003E3CD8"/>
    <w:rsid w:val="003E5B31"/>
    <w:rsid w:val="003E5BB2"/>
    <w:rsid w:val="003F0EC3"/>
    <w:rsid w:val="003F1072"/>
    <w:rsid w:val="003F28C7"/>
    <w:rsid w:val="003F2BE6"/>
    <w:rsid w:val="003F3D87"/>
    <w:rsid w:val="003F48C1"/>
    <w:rsid w:val="003F688C"/>
    <w:rsid w:val="003F6CAA"/>
    <w:rsid w:val="00400E9B"/>
    <w:rsid w:val="00400F11"/>
    <w:rsid w:val="00401D00"/>
    <w:rsid w:val="00407973"/>
    <w:rsid w:val="004116A5"/>
    <w:rsid w:val="00413EE9"/>
    <w:rsid w:val="00415AF0"/>
    <w:rsid w:val="00416042"/>
    <w:rsid w:val="00416737"/>
    <w:rsid w:val="004171BF"/>
    <w:rsid w:val="00417C4B"/>
    <w:rsid w:val="004249E7"/>
    <w:rsid w:val="00424F12"/>
    <w:rsid w:val="00425968"/>
    <w:rsid w:val="00426AA8"/>
    <w:rsid w:val="00426E90"/>
    <w:rsid w:val="00427364"/>
    <w:rsid w:val="00431FE1"/>
    <w:rsid w:val="00432288"/>
    <w:rsid w:val="00432C9D"/>
    <w:rsid w:val="004330BB"/>
    <w:rsid w:val="0043437D"/>
    <w:rsid w:val="00435BA1"/>
    <w:rsid w:val="00435DC2"/>
    <w:rsid w:val="004411B7"/>
    <w:rsid w:val="0044184A"/>
    <w:rsid w:val="0044321B"/>
    <w:rsid w:val="004435DD"/>
    <w:rsid w:val="004444D7"/>
    <w:rsid w:val="00446071"/>
    <w:rsid w:val="00446EE5"/>
    <w:rsid w:val="00446F15"/>
    <w:rsid w:val="00447BAF"/>
    <w:rsid w:val="00451725"/>
    <w:rsid w:val="004517A4"/>
    <w:rsid w:val="00453C06"/>
    <w:rsid w:val="00453FD8"/>
    <w:rsid w:val="00454D62"/>
    <w:rsid w:val="00455916"/>
    <w:rsid w:val="00455AE1"/>
    <w:rsid w:val="00455F4D"/>
    <w:rsid w:val="0045603A"/>
    <w:rsid w:val="0045717B"/>
    <w:rsid w:val="00457E36"/>
    <w:rsid w:val="00460F95"/>
    <w:rsid w:val="00461429"/>
    <w:rsid w:val="00462D11"/>
    <w:rsid w:val="004646C5"/>
    <w:rsid w:val="00465116"/>
    <w:rsid w:val="0046567D"/>
    <w:rsid w:val="00466507"/>
    <w:rsid w:val="00467A22"/>
    <w:rsid w:val="00467FA7"/>
    <w:rsid w:val="00470541"/>
    <w:rsid w:val="00470AEE"/>
    <w:rsid w:val="00471A90"/>
    <w:rsid w:val="00471E7E"/>
    <w:rsid w:val="0047265D"/>
    <w:rsid w:val="00472F09"/>
    <w:rsid w:val="004736B6"/>
    <w:rsid w:val="00474584"/>
    <w:rsid w:val="00477717"/>
    <w:rsid w:val="004802EC"/>
    <w:rsid w:val="00480353"/>
    <w:rsid w:val="00480D41"/>
    <w:rsid w:val="00480DB1"/>
    <w:rsid w:val="004817FA"/>
    <w:rsid w:val="00482068"/>
    <w:rsid w:val="004833A7"/>
    <w:rsid w:val="004836B9"/>
    <w:rsid w:val="00483CAF"/>
    <w:rsid w:val="00484E0A"/>
    <w:rsid w:val="004868C3"/>
    <w:rsid w:val="0048742C"/>
    <w:rsid w:val="004875A1"/>
    <w:rsid w:val="00487D9A"/>
    <w:rsid w:val="004913DF"/>
    <w:rsid w:val="00491957"/>
    <w:rsid w:val="004920D5"/>
    <w:rsid w:val="004925D7"/>
    <w:rsid w:val="0049388B"/>
    <w:rsid w:val="00493E74"/>
    <w:rsid w:val="0049486B"/>
    <w:rsid w:val="0049500F"/>
    <w:rsid w:val="0049756D"/>
    <w:rsid w:val="004A0298"/>
    <w:rsid w:val="004A09CF"/>
    <w:rsid w:val="004A0DA0"/>
    <w:rsid w:val="004A12BF"/>
    <w:rsid w:val="004A1805"/>
    <w:rsid w:val="004A2718"/>
    <w:rsid w:val="004A3ECF"/>
    <w:rsid w:val="004A4C33"/>
    <w:rsid w:val="004A6746"/>
    <w:rsid w:val="004A73E8"/>
    <w:rsid w:val="004B16B5"/>
    <w:rsid w:val="004B1DD4"/>
    <w:rsid w:val="004B2811"/>
    <w:rsid w:val="004B2FF1"/>
    <w:rsid w:val="004B3D59"/>
    <w:rsid w:val="004B7A5E"/>
    <w:rsid w:val="004C3008"/>
    <w:rsid w:val="004C641D"/>
    <w:rsid w:val="004C655F"/>
    <w:rsid w:val="004C78A7"/>
    <w:rsid w:val="004D00CC"/>
    <w:rsid w:val="004D1232"/>
    <w:rsid w:val="004D1587"/>
    <w:rsid w:val="004D2C8A"/>
    <w:rsid w:val="004D4A9A"/>
    <w:rsid w:val="004D56B3"/>
    <w:rsid w:val="004E2075"/>
    <w:rsid w:val="004E3B9D"/>
    <w:rsid w:val="004E451A"/>
    <w:rsid w:val="004E52F5"/>
    <w:rsid w:val="004E58AE"/>
    <w:rsid w:val="004E5B43"/>
    <w:rsid w:val="004E62B3"/>
    <w:rsid w:val="004F0509"/>
    <w:rsid w:val="004F10FB"/>
    <w:rsid w:val="004F1BC5"/>
    <w:rsid w:val="004F3060"/>
    <w:rsid w:val="004F3912"/>
    <w:rsid w:val="004F5ECA"/>
    <w:rsid w:val="004F7B1D"/>
    <w:rsid w:val="0050003C"/>
    <w:rsid w:val="00500BFE"/>
    <w:rsid w:val="00501040"/>
    <w:rsid w:val="005016E5"/>
    <w:rsid w:val="00501DD9"/>
    <w:rsid w:val="005058EA"/>
    <w:rsid w:val="00506EBE"/>
    <w:rsid w:val="00506EDD"/>
    <w:rsid w:val="0050709E"/>
    <w:rsid w:val="005076BC"/>
    <w:rsid w:val="00507FB2"/>
    <w:rsid w:val="00507FCF"/>
    <w:rsid w:val="00510695"/>
    <w:rsid w:val="005125A8"/>
    <w:rsid w:val="0051284A"/>
    <w:rsid w:val="00512FAC"/>
    <w:rsid w:val="00513809"/>
    <w:rsid w:val="00513A85"/>
    <w:rsid w:val="00513ACF"/>
    <w:rsid w:val="005165C4"/>
    <w:rsid w:val="00516AD9"/>
    <w:rsid w:val="00517406"/>
    <w:rsid w:val="00520094"/>
    <w:rsid w:val="00520CEE"/>
    <w:rsid w:val="005211E6"/>
    <w:rsid w:val="005219EE"/>
    <w:rsid w:val="00523177"/>
    <w:rsid w:val="0052451A"/>
    <w:rsid w:val="00524865"/>
    <w:rsid w:val="0052536B"/>
    <w:rsid w:val="00525F67"/>
    <w:rsid w:val="00526935"/>
    <w:rsid w:val="00532427"/>
    <w:rsid w:val="005362CC"/>
    <w:rsid w:val="00537F79"/>
    <w:rsid w:val="00540E19"/>
    <w:rsid w:val="00541FE2"/>
    <w:rsid w:val="005420AD"/>
    <w:rsid w:val="005446EB"/>
    <w:rsid w:val="0054579C"/>
    <w:rsid w:val="005502FD"/>
    <w:rsid w:val="005514E0"/>
    <w:rsid w:val="00551F2D"/>
    <w:rsid w:val="005524BA"/>
    <w:rsid w:val="005527B0"/>
    <w:rsid w:val="0055342D"/>
    <w:rsid w:val="00554D8E"/>
    <w:rsid w:val="00554DBC"/>
    <w:rsid w:val="00556602"/>
    <w:rsid w:val="00556B85"/>
    <w:rsid w:val="005577C0"/>
    <w:rsid w:val="005577DD"/>
    <w:rsid w:val="00557A47"/>
    <w:rsid w:val="00561389"/>
    <w:rsid w:val="00562011"/>
    <w:rsid w:val="0056538C"/>
    <w:rsid w:val="0056544C"/>
    <w:rsid w:val="005655F2"/>
    <w:rsid w:val="0056573B"/>
    <w:rsid w:val="00567AC0"/>
    <w:rsid w:val="0057016F"/>
    <w:rsid w:val="0057106E"/>
    <w:rsid w:val="005711D5"/>
    <w:rsid w:val="0057147C"/>
    <w:rsid w:val="0057314F"/>
    <w:rsid w:val="00573A1A"/>
    <w:rsid w:val="0057514B"/>
    <w:rsid w:val="00575A41"/>
    <w:rsid w:val="00575B78"/>
    <w:rsid w:val="00576815"/>
    <w:rsid w:val="005769D9"/>
    <w:rsid w:val="00577A63"/>
    <w:rsid w:val="0058017A"/>
    <w:rsid w:val="0058074A"/>
    <w:rsid w:val="00581E6F"/>
    <w:rsid w:val="00582302"/>
    <w:rsid w:val="0058251B"/>
    <w:rsid w:val="00582742"/>
    <w:rsid w:val="00582892"/>
    <w:rsid w:val="00583221"/>
    <w:rsid w:val="0058352E"/>
    <w:rsid w:val="005837A6"/>
    <w:rsid w:val="00583F34"/>
    <w:rsid w:val="005849F5"/>
    <w:rsid w:val="00587752"/>
    <w:rsid w:val="00590398"/>
    <w:rsid w:val="00590CE3"/>
    <w:rsid w:val="00591055"/>
    <w:rsid w:val="005912C6"/>
    <w:rsid w:val="00591712"/>
    <w:rsid w:val="00592D12"/>
    <w:rsid w:val="00594AC5"/>
    <w:rsid w:val="005963D8"/>
    <w:rsid w:val="00596557"/>
    <w:rsid w:val="00596BB4"/>
    <w:rsid w:val="005970E4"/>
    <w:rsid w:val="005A1138"/>
    <w:rsid w:val="005A19A0"/>
    <w:rsid w:val="005A3B82"/>
    <w:rsid w:val="005A4588"/>
    <w:rsid w:val="005A4811"/>
    <w:rsid w:val="005A4D97"/>
    <w:rsid w:val="005A5141"/>
    <w:rsid w:val="005A569C"/>
    <w:rsid w:val="005A650D"/>
    <w:rsid w:val="005A6F65"/>
    <w:rsid w:val="005A7777"/>
    <w:rsid w:val="005A797D"/>
    <w:rsid w:val="005B01B0"/>
    <w:rsid w:val="005B0629"/>
    <w:rsid w:val="005B12AE"/>
    <w:rsid w:val="005B14CE"/>
    <w:rsid w:val="005B1713"/>
    <w:rsid w:val="005B23F9"/>
    <w:rsid w:val="005B2849"/>
    <w:rsid w:val="005B2A9E"/>
    <w:rsid w:val="005B3D36"/>
    <w:rsid w:val="005B45E7"/>
    <w:rsid w:val="005B48C3"/>
    <w:rsid w:val="005B4E3B"/>
    <w:rsid w:val="005B55CB"/>
    <w:rsid w:val="005C0499"/>
    <w:rsid w:val="005C0BC8"/>
    <w:rsid w:val="005C2B82"/>
    <w:rsid w:val="005C3866"/>
    <w:rsid w:val="005C47C0"/>
    <w:rsid w:val="005C4AFE"/>
    <w:rsid w:val="005C5EC8"/>
    <w:rsid w:val="005C6183"/>
    <w:rsid w:val="005D0365"/>
    <w:rsid w:val="005D5356"/>
    <w:rsid w:val="005D6184"/>
    <w:rsid w:val="005D7845"/>
    <w:rsid w:val="005D7AC2"/>
    <w:rsid w:val="005D7ED5"/>
    <w:rsid w:val="005E1BF9"/>
    <w:rsid w:val="005E1E33"/>
    <w:rsid w:val="005E2607"/>
    <w:rsid w:val="005E2742"/>
    <w:rsid w:val="005E2D34"/>
    <w:rsid w:val="005E31EE"/>
    <w:rsid w:val="005E3259"/>
    <w:rsid w:val="005E4585"/>
    <w:rsid w:val="005E5D1F"/>
    <w:rsid w:val="005E5FC6"/>
    <w:rsid w:val="005E6066"/>
    <w:rsid w:val="005E7F20"/>
    <w:rsid w:val="005F0B04"/>
    <w:rsid w:val="005F265D"/>
    <w:rsid w:val="005F3AA2"/>
    <w:rsid w:val="005F5216"/>
    <w:rsid w:val="005F5B6C"/>
    <w:rsid w:val="005F7BAB"/>
    <w:rsid w:val="005F7CBE"/>
    <w:rsid w:val="00600014"/>
    <w:rsid w:val="00600C0B"/>
    <w:rsid w:val="00600F5B"/>
    <w:rsid w:val="006019C4"/>
    <w:rsid w:val="00602A61"/>
    <w:rsid w:val="00602FF0"/>
    <w:rsid w:val="00603A63"/>
    <w:rsid w:val="0060589F"/>
    <w:rsid w:val="00605CAB"/>
    <w:rsid w:val="00606511"/>
    <w:rsid w:val="00606E18"/>
    <w:rsid w:val="006078CC"/>
    <w:rsid w:val="00607D35"/>
    <w:rsid w:val="0061036C"/>
    <w:rsid w:val="006128FD"/>
    <w:rsid w:val="00614DB4"/>
    <w:rsid w:val="006152F6"/>
    <w:rsid w:val="00615311"/>
    <w:rsid w:val="00617511"/>
    <w:rsid w:val="00617A47"/>
    <w:rsid w:val="00621BB9"/>
    <w:rsid w:val="006233B3"/>
    <w:rsid w:val="0062372C"/>
    <w:rsid w:val="00624A61"/>
    <w:rsid w:val="006253CB"/>
    <w:rsid w:val="00627562"/>
    <w:rsid w:val="0063296B"/>
    <w:rsid w:val="00632E20"/>
    <w:rsid w:val="00633735"/>
    <w:rsid w:val="0063381E"/>
    <w:rsid w:val="00634494"/>
    <w:rsid w:val="006344E8"/>
    <w:rsid w:val="006348A8"/>
    <w:rsid w:val="0063539B"/>
    <w:rsid w:val="00635957"/>
    <w:rsid w:val="00635B49"/>
    <w:rsid w:val="00636FB6"/>
    <w:rsid w:val="0063700B"/>
    <w:rsid w:val="0063758F"/>
    <w:rsid w:val="0063791F"/>
    <w:rsid w:val="00637F5E"/>
    <w:rsid w:val="00640445"/>
    <w:rsid w:val="00640C09"/>
    <w:rsid w:val="0064250F"/>
    <w:rsid w:val="0064363A"/>
    <w:rsid w:val="006473DC"/>
    <w:rsid w:val="00651217"/>
    <w:rsid w:val="00653BF7"/>
    <w:rsid w:val="0065434C"/>
    <w:rsid w:val="00654F79"/>
    <w:rsid w:val="00655133"/>
    <w:rsid w:val="0065632C"/>
    <w:rsid w:val="00656FB7"/>
    <w:rsid w:val="00657AB0"/>
    <w:rsid w:val="00661BDE"/>
    <w:rsid w:val="00662947"/>
    <w:rsid w:val="00663C71"/>
    <w:rsid w:val="006661EA"/>
    <w:rsid w:val="006675B5"/>
    <w:rsid w:val="00667FA7"/>
    <w:rsid w:val="00670584"/>
    <w:rsid w:val="00670B3B"/>
    <w:rsid w:val="00671229"/>
    <w:rsid w:val="00671B2F"/>
    <w:rsid w:val="0067353B"/>
    <w:rsid w:val="00674096"/>
    <w:rsid w:val="00674198"/>
    <w:rsid w:val="00674304"/>
    <w:rsid w:val="00674D4A"/>
    <w:rsid w:val="006757C3"/>
    <w:rsid w:val="00675C41"/>
    <w:rsid w:val="00675CAC"/>
    <w:rsid w:val="00677071"/>
    <w:rsid w:val="00680BFF"/>
    <w:rsid w:val="00682C1E"/>
    <w:rsid w:val="00682C50"/>
    <w:rsid w:val="00683D30"/>
    <w:rsid w:val="00684C27"/>
    <w:rsid w:val="006863B8"/>
    <w:rsid w:val="00686E1B"/>
    <w:rsid w:val="00687CFA"/>
    <w:rsid w:val="00687D74"/>
    <w:rsid w:val="00690E25"/>
    <w:rsid w:val="0069150E"/>
    <w:rsid w:val="00691946"/>
    <w:rsid w:val="00691E6D"/>
    <w:rsid w:val="00691F40"/>
    <w:rsid w:val="00693362"/>
    <w:rsid w:val="00693669"/>
    <w:rsid w:val="006938F4"/>
    <w:rsid w:val="00693AF1"/>
    <w:rsid w:val="0069451A"/>
    <w:rsid w:val="00695D30"/>
    <w:rsid w:val="00696E7D"/>
    <w:rsid w:val="006979EB"/>
    <w:rsid w:val="006A16EB"/>
    <w:rsid w:val="006A1AA6"/>
    <w:rsid w:val="006A1CD0"/>
    <w:rsid w:val="006A268F"/>
    <w:rsid w:val="006A36F7"/>
    <w:rsid w:val="006A5007"/>
    <w:rsid w:val="006A57CD"/>
    <w:rsid w:val="006B047C"/>
    <w:rsid w:val="006B1B8C"/>
    <w:rsid w:val="006B21C3"/>
    <w:rsid w:val="006B2AEE"/>
    <w:rsid w:val="006B313B"/>
    <w:rsid w:val="006B36DF"/>
    <w:rsid w:val="006B4DCB"/>
    <w:rsid w:val="006B7015"/>
    <w:rsid w:val="006B740F"/>
    <w:rsid w:val="006B7996"/>
    <w:rsid w:val="006C0985"/>
    <w:rsid w:val="006C0D88"/>
    <w:rsid w:val="006C151B"/>
    <w:rsid w:val="006C21D8"/>
    <w:rsid w:val="006C252B"/>
    <w:rsid w:val="006C25E9"/>
    <w:rsid w:val="006C3690"/>
    <w:rsid w:val="006C4C5E"/>
    <w:rsid w:val="006D109E"/>
    <w:rsid w:val="006D196D"/>
    <w:rsid w:val="006D3CD6"/>
    <w:rsid w:val="006D3E64"/>
    <w:rsid w:val="006D434D"/>
    <w:rsid w:val="006D7A6F"/>
    <w:rsid w:val="006E1C81"/>
    <w:rsid w:val="006E28C9"/>
    <w:rsid w:val="006E44BB"/>
    <w:rsid w:val="006E4F2C"/>
    <w:rsid w:val="006E69A8"/>
    <w:rsid w:val="006F175D"/>
    <w:rsid w:val="006F2039"/>
    <w:rsid w:val="006F20F2"/>
    <w:rsid w:val="006F219F"/>
    <w:rsid w:val="006F22B9"/>
    <w:rsid w:val="006F5C24"/>
    <w:rsid w:val="006F6674"/>
    <w:rsid w:val="00702124"/>
    <w:rsid w:val="00703234"/>
    <w:rsid w:val="007035A3"/>
    <w:rsid w:val="00706470"/>
    <w:rsid w:val="007065E5"/>
    <w:rsid w:val="007066F6"/>
    <w:rsid w:val="00707C98"/>
    <w:rsid w:val="007109E9"/>
    <w:rsid w:val="00711143"/>
    <w:rsid w:val="007141F6"/>
    <w:rsid w:val="007154FF"/>
    <w:rsid w:val="0071638A"/>
    <w:rsid w:val="00716CFB"/>
    <w:rsid w:val="00717088"/>
    <w:rsid w:val="007175B1"/>
    <w:rsid w:val="00717805"/>
    <w:rsid w:val="00717BB2"/>
    <w:rsid w:val="00717D26"/>
    <w:rsid w:val="007224B5"/>
    <w:rsid w:val="00723027"/>
    <w:rsid w:val="00723184"/>
    <w:rsid w:val="00723703"/>
    <w:rsid w:val="007242F5"/>
    <w:rsid w:val="00726716"/>
    <w:rsid w:val="007307BB"/>
    <w:rsid w:val="00730881"/>
    <w:rsid w:val="007316FC"/>
    <w:rsid w:val="00734BA0"/>
    <w:rsid w:val="00734E55"/>
    <w:rsid w:val="00735AB5"/>
    <w:rsid w:val="00735BB6"/>
    <w:rsid w:val="00735CC2"/>
    <w:rsid w:val="00735D9A"/>
    <w:rsid w:val="00737ABD"/>
    <w:rsid w:val="00740168"/>
    <w:rsid w:val="007422CB"/>
    <w:rsid w:val="00743A77"/>
    <w:rsid w:val="00744D78"/>
    <w:rsid w:val="007464F1"/>
    <w:rsid w:val="007466E6"/>
    <w:rsid w:val="00746A80"/>
    <w:rsid w:val="0074775F"/>
    <w:rsid w:val="007521F8"/>
    <w:rsid w:val="0075278A"/>
    <w:rsid w:val="00754F9C"/>
    <w:rsid w:val="00755917"/>
    <w:rsid w:val="00756830"/>
    <w:rsid w:val="007618DD"/>
    <w:rsid w:val="00762D23"/>
    <w:rsid w:val="007633B3"/>
    <w:rsid w:val="00763435"/>
    <w:rsid w:val="00764D8B"/>
    <w:rsid w:val="0076539D"/>
    <w:rsid w:val="00765B75"/>
    <w:rsid w:val="007679FE"/>
    <w:rsid w:val="007711A2"/>
    <w:rsid w:val="00771C5A"/>
    <w:rsid w:val="0077283C"/>
    <w:rsid w:val="00772AC8"/>
    <w:rsid w:val="00773640"/>
    <w:rsid w:val="00773790"/>
    <w:rsid w:val="00773B20"/>
    <w:rsid w:val="0077600E"/>
    <w:rsid w:val="00777369"/>
    <w:rsid w:val="0078021D"/>
    <w:rsid w:val="007808C1"/>
    <w:rsid w:val="00782BE7"/>
    <w:rsid w:val="0078352B"/>
    <w:rsid w:val="007858CA"/>
    <w:rsid w:val="00786C73"/>
    <w:rsid w:val="0079020C"/>
    <w:rsid w:val="00790567"/>
    <w:rsid w:val="00791AFF"/>
    <w:rsid w:val="00792795"/>
    <w:rsid w:val="00792DBD"/>
    <w:rsid w:val="007947F2"/>
    <w:rsid w:val="00797DFD"/>
    <w:rsid w:val="007A05D0"/>
    <w:rsid w:val="007A0E29"/>
    <w:rsid w:val="007A17AC"/>
    <w:rsid w:val="007A50D7"/>
    <w:rsid w:val="007A5750"/>
    <w:rsid w:val="007A58EA"/>
    <w:rsid w:val="007B54B2"/>
    <w:rsid w:val="007B5E59"/>
    <w:rsid w:val="007B5E6C"/>
    <w:rsid w:val="007B63A6"/>
    <w:rsid w:val="007B6D2C"/>
    <w:rsid w:val="007B7FB6"/>
    <w:rsid w:val="007C114B"/>
    <w:rsid w:val="007C11F7"/>
    <w:rsid w:val="007C1490"/>
    <w:rsid w:val="007C1A35"/>
    <w:rsid w:val="007C22E8"/>
    <w:rsid w:val="007C24DB"/>
    <w:rsid w:val="007C28DB"/>
    <w:rsid w:val="007C2E9F"/>
    <w:rsid w:val="007C3EA5"/>
    <w:rsid w:val="007C416F"/>
    <w:rsid w:val="007C588C"/>
    <w:rsid w:val="007C73AF"/>
    <w:rsid w:val="007C745D"/>
    <w:rsid w:val="007D0E47"/>
    <w:rsid w:val="007D370A"/>
    <w:rsid w:val="007D378D"/>
    <w:rsid w:val="007D4E13"/>
    <w:rsid w:val="007D68CB"/>
    <w:rsid w:val="007D6A9B"/>
    <w:rsid w:val="007D6AF0"/>
    <w:rsid w:val="007D7C1D"/>
    <w:rsid w:val="007E084F"/>
    <w:rsid w:val="007E098F"/>
    <w:rsid w:val="007E0B78"/>
    <w:rsid w:val="007E2299"/>
    <w:rsid w:val="007E3C39"/>
    <w:rsid w:val="007E4BA0"/>
    <w:rsid w:val="007E525D"/>
    <w:rsid w:val="007E7A5A"/>
    <w:rsid w:val="007F1B4B"/>
    <w:rsid w:val="007F3E00"/>
    <w:rsid w:val="007F3FEB"/>
    <w:rsid w:val="007F4BE2"/>
    <w:rsid w:val="007F6C7A"/>
    <w:rsid w:val="00800994"/>
    <w:rsid w:val="00802107"/>
    <w:rsid w:val="00805664"/>
    <w:rsid w:val="00805769"/>
    <w:rsid w:val="00805D39"/>
    <w:rsid w:val="00805D57"/>
    <w:rsid w:val="008067A0"/>
    <w:rsid w:val="0081299B"/>
    <w:rsid w:val="008130EE"/>
    <w:rsid w:val="008143A2"/>
    <w:rsid w:val="00814664"/>
    <w:rsid w:val="0081606B"/>
    <w:rsid w:val="00816404"/>
    <w:rsid w:val="00816A56"/>
    <w:rsid w:val="00816C3A"/>
    <w:rsid w:val="00817C81"/>
    <w:rsid w:val="008205C3"/>
    <w:rsid w:val="00821043"/>
    <w:rsid w:val="00821850"/>
    <w:rsid w:val="00822169"/>
    <w:rsid w:val="00822182"/>
    <w:rsid w:val="008224BC"/>
    <w:rsid w:val="00822736"/>
    <w:rsid w:val="00822E89"/>
    <w:rsid w:val="00822E93"/>
    <w:rsid w:val="008239A2"/>
    <w:rsid w:val="00826D19"/>
    <w:rsid w:val="00827C0B"/>
    <w:rsid w:val="00830349"/>
    <w:rsid w:val="00830F98"/>
    <w:rsid w:val="0083228D"/>
    <w:rsid w:val="00836DD6"/>
    <w:rsid w:val="008402F1"/>
    <w:rsid w:val="008406DC"/>
    <w:rsid w:val="00840DF8"/>
    <w:rsid w:val="0084291E"/>
    <w:rsid w:val="00844954"/>
    <w:rsid w:val="0084567B"/>
    <w:rsid w:val="00845766"/>
    <w:rsid w:val="0084677D"/>
    <w:rsid w:val="00846F4E"/>
    <w:rsid w:val="00850ED8"/>
    <w:rsid w:val="00851603"/>
    <w:rsid w:val="008522F3"/>
    <w:rsid w:val="00853128"/>
    <w:rsid w:val="00853B79"/>
    <w:rsid w:val="00853EC7"/>
    <w:rsid w:val="008543A1"/>
    <w:rsid w:val="00855D9C"/>
    <w:rsid w:val="008577F6"/>
    <w:rsid w:val="008614F5"/>
    <w:rsid w:val="00861FEB"/>
    <w:rsid w:val="00862AD0"/>
    <w:rsid w:val="00862B08"/>
    <w:rsid w:val="00862D1B"/>
    <w:rsid w:val="00863057"/>
    <w:rsid w:val="0086338C"/>
    <w:rsid w:val="00863597"/>
    <w:rsid w:val="0086463B"/>
    <w:rsid w:val="00866993"/>
    <w:rsid w:val="008669FE"/>
    <w:rsid w:val="00867C0B"/>
    <w:rsid w:val="00870035"/>
    <w:rsid w:val="00870CF1"/>
    <w:rsid w:val="00871BAA"/>
    <w:rsid w:val="00872261"/>
    <w:rsid w:val="00872B5C"/>
    <w:rsid w:val="00874CEC"/>
    <w:rsid w:val="008805F4"/>
    <w:rsid w:val="008823D5"/>
    <w:rsid w:val="008829CE"/>
    <w:rsid w:val="00882F15"/>
    <w:rsid w:val="0088420E"/>
    <w:rsid w:val="00884C43"/>
    <w:rsid w:val="00886430"/>
    <w:rsid w:val="00890213"/>
    <w:rsid w:val="00891DF7"/>
    <w:rsid w:val="00892551"/>
    <w:rsid w:val="00894F0E"/>
    <w:rsid w:val="00896448"/>
    <w:rsid w:val="008968E9"/>
    <w:rsid w:val="008A0DB6"/>
    <w:rsid w:val="008A14FE"/>
    <w:rsid w:val="008A1F0A"/>
    <w:rsid w:val="008A214C"/>
    <w:rsid w:val="008A22D6"/>
    <w:rsid w:val="008A29F3"/>
    <w:rsid w:val="008A2DED"/>
    <w:rsid w:val="008A6A98"/>
    <w:rsid w:val="008B0427"/>
    <w:rsid w:val="008B0600"/>
    <w:rsid w:val="008B2542"/>
    <w:rsid w:val="008B25A0"/>
    <w:rsid w:val="008B3BEF"/>
    <w:rsid w:val="008B4782"/>
    <w:rsid w:val="008B686B"/>
    <w:rsid w:val="008B6A0D"/>
    <w:rsid w:val="008B6FC7"/>
    <w:rsid w:val="008B7A19"/>
    <w:rsid w:val="008C0AC1"/>
    <w:rsid w:val="008C0E47"/>
    <w:rsid w:val="008C37B9"/>
    <w:rsid w:val="008C3C63"/>
    <w:rsid w:val="008C46DF"/>
    <w:rsid w:val="008C638F"/>
    <w:rsid w:val="008C6D87"/>
    <w:rsid w:val="008C7C8C"/>
    <w:rsid w:val="008D11A4"/>
    <w:rsid w:val="008D12FE"/>
    <w:rsid w:val="008D1D99"/>
    <w:rsid w:val="008D2D1C"/>
    <w:rsid w:val="008D3540"/>
    <w:rsid w:val="008D3938"/>
    <w:rsid w:val="008D4254"/>
    <w:rsid w:val="008D4D7B"/>
    <w:rsid w:val="008D4F4E"/>
    <w:rsid w:val="008D783B"/>
    <w:rsid w:val="008D79D5"/>
    <w:rsid w:val="008E26B8"/>
    <w:rsid w:val="008E6AB1"/>
    <w:rsid w:val="008E7466"/>
    <w:rsid w:val="008F0931"/>
    <w:rsid w:val="008F13CE"/>
    <w:rsid w:val="008F5C8A"/>
    <w:rsid w:val="008F5FB6"/>
    <w:rsid w:val="008F61EC"/>
    <w:rsid w:val="008F6CF7"/>
    <w:rsid w:val="00901738"/>
    <w:rsid w:val="00901D67"/>
    <w:rsid w:val="0090290E"/>
    <w:rsid w:val="00903A44"/>
    <w:rsid w:val="00903F80"/>
    <w:rsid w:val="009042B6"/>
    <w:rsid w:val="009044A1"/>
    <w:rsid w:val="00904F9E"/>
    <w:rsid w:val="00905076"/>
    <w:rsid w:val="00905411"/>
    <w:rsid w:val="00905CB8"/>
    <w:rsid w:val="00905D00"/>
    <w:rsid w:val="00905E29"/>
    <w:rsid w:val="00905E81"/>
    <w:rsid w:val="00907771"/>
    <w:rsid w:val="00910B3A"/>
    <w:rsid w:val="00910C9B"/>
    <w:rsid w:val="00910EB2"/>
    <w:rsid w:val="009110A4"/>
    <w:rsid w:val="009124EF"/>
    <w:rsid w:val="0091265B"/>
    <w:rsid w:val="00914A0D"/>
    <w:rsid w:val="00915233"/>
    <w:rsid w:val="009153D3"/>
    <w:rsid w:val="009160A3"/>
    <w:rsid w:val="00917346"/>
    <w:rsid w:val="00920E66"/>
    <w:rsid w:val="00921006"/>
    <w:rsid w:val="00921629"/>
    <w:rsid w:val="00921C85"/>
    <w:rsid w:val="00922653"/>
    <w:rsid w:val="009239AB"/>
    <w:rsid w:val="00924019"/>
    <w:rsid w:val="0092662A"/>
    <w:rsid w:val="00926782"/>
    <w:rsid w:val="00927A7A"/>
    <w:rsid w:val="0093081B"/>
    <w:rsid w:val="009334D2"/>
    <w:rsid w:val="00934D20"/>
    <w:rsid w:val="00936290"/>
    <w:rsid w:val="00936C29"/>
    <w:rsid w:val="0093754D"/>
    <w:rsid w:val="0093770F"/>
    <w:rsid w:val="00937D6D"/>
    <w:rsid w:val="009405CD"/>
    <w:rsid w:val="00940E88"/>
    <w:rsid w:val="00942F42"/>
    <w:rsid w:val="00943C24"/>
    <w:rsid w:val="00944040"/>
    <w:rsid w:val="009442A2"/>
    <w:rsid w:val="00944B3B"/>
    <w:rsid w:val="00944F11"/>
    <w:rsid w:val="00945093"/>
    <w:rsid w:val="00946242"/>
    <w:rsid w:val="009470AE"/>
    <w:rsid w:val="0095034B"/>
    <w:rsid w:val="00951793"/>
    <w:rsid w:val="00952D20"/>
    <w:rsid w:val="00953F26"/>
    <w:rsid w:val="0095483D"/>
    <w:rsid w:val="00954AB4"/>
    <w:rsid w:val="00954BFB"/>
    <w:rsid w:val="009563E0"/>
    <w:rsid w:val="00957697"/>
    <w:rsid w:val="00957E2C"/>
    <w:rsid w:val="009626DE"/>
    <w:rsid w:val="009656A1"/>
    <w:rsid w:val="00965787"/>
    <w:rsid w:val="00965896"/>
    <w:rsid w:val="0096677D"/>
    <w:rsid w:val="00966C30"/>
    <w:rsid w:val="0096724F"/>
    <w:rsid w:val="00970688"/>
    <w:rsid w:val="00971453"/>
    <w:rsid w:val="009731A2"/>
    <w:rsid w:val="009748E0"/>
    <w:rsid w:val="00976F35"/>
    <w:rsid w:val="0098045F"/>
    <w:rsid w:val="00980D79"/>
    <w:rsid w:val="00982620"/>
    <w:rsid w:val="00982F62"/>
    <w:rsid w:val="0098307C"/>
    <w:rsid w:val="00983238"/>
    <w:rsid w:val="00983E31"/>
    <w:rsid w:val="00984EB6"/>
    <w:rsid w:val="00985888"/>
    <w:rsid w:val="00986A57"/>
    <w:rsid w:val="009900D4"/>
    <w:rsid w:val="009903D4"/>
    <w:rsid w:val="00990B13"/>
    <w:rsid w:val="00991785"/>
    <w:rsid w:val="00991A27"/>
    <w:rsid w:val="00992949"/>
    <w:rsid w:val="009936D1"/>
    <w:rsid w:val="0099402D"/>
    <w:rsid w:val="00995DA6"/>
    <w:rsid w:val="0099652D"/>
    <w:rsid w:val="00997CFF"/>
    <w:rsid w:val="009A0000"/>
    <w:rsid w:val="009A0EC5"/>
    <w:rsid w:val="009A15E1"/>
    <w:rsid w:val="009A1FA8"/>
    <w:rsid w:val="009A22DB"/>
    <w:rsid w:val="009A33AD"/>
    <w:rsid w:val="009A4FEE"/>
    <w:rsid w:val="009A7D09"/>
    <w:rsid w:val="009A7E33"/>
    <w:rsid w:val="009B2DBC"/>
    <w:rsid w:val="009B2F5F"/>
    <w:rsid w:val="009B3084"/>
    <w:rsid w:val="009B31A2"/>
    <w:rsid w:val="009B32CF"/>
    <w:rsid w:val="009B35FA"/>
    <w:rsid w:val="009B43C0"/>
    <w:rsid w:val="009B5630"/>
    <w:rsid w:val="009B5DB7"/>
    <w:rsid w:val="009C0235"/>
    <w:rsid w:val="009C0A6F"/>
    <w:rsid w:val="009C11E2"/>
    <w:rsid w:val="009C34AE"/>
    <w:rsid w:val="009C442C"/>
    <w:rsid w:val="009C4A9D"/>
    <w:rsid w:val="009C5A95"/>
    <w:rsid w:val="009C723C"/>
    <w:rsid w:val="009C7CDA"/>
    <w:rsid w:val="009D0AD6"/>
    <w:rsid w:val="009D0E46"/>
    <w:rsid w:val="009D1115"/>
    <w:rsid w:val="009D19CB"/>
    <w:rsid w:val="009D246E"/>
    <w:rsid w:val="009D461D"/>
    <w:rsid w:val="009D5D6A"/>
    <w:rsid w:val="009D5FDE"/>
    <w:rsid w:val="009E03E2"/>
    <w:rsid w:val="009E069E"/>
    <w:rsid w:val="009E13D3"/>
    <w:rsid w:val="009E16F6"/>
    <w:rsid w:val="009E714D"/>
    <w:rsid w:val="009F064E"/>
    <w:rsid w:val="009F2530"/>
    <w:rsid w:val="009F2D33"/>
    <w:rsid w:val="009F2DDD"/>
    <w:rsid w:val="009F395D"/>
    <w:rsid w:val="009F3EC5"/>
    <w:rsid w:val="009F4BDD"/>
    <w:rsid w:val="009F54E5"/>
    <w:rsid w:val="009F5C74"/>
    <w:rsid w:val="009F6589"/>
    <w:rsid w:val="009F70E5"/>
    <w:rsid w:val="009F76EC"/>
    <w:rsid w:val="00A0007F"/>
    <w:rsid w:val="00A00222"/>
    <w:rsid w:val="00A01B07"/>
    <w:rsid w:val="00A02101"/>
    <w:rsid w:val="00A03942"/>
    <w:rsid w:val="00A03C76"/>
    <w:rsid w:val="00A07D64"/>
    <w:rsid w:val="00A1001D"/>
    <w:rsid w:val="00A1136A"/>
    <w:rsid w:val="00A11583"/>
    <w:rsid w:val="00A11633"/>
    <w:rsid w:val="00A11CC6"/>
    <w:rsid w:val="00A12D46"/>
    <w:rsid w:val="00A139D9"/>
    <w:rsid w:val="00A16E16"/>
    <w:rsid w:val="00A21671"/>
    <w:rsid w:val="00A21B8A"/>
    <w:rsid w:val="00A22A8A"/>
    <w:rsid w:val="00A259CD"/>
    <w:rsid w:val="00A271CE"/>
    <w:rsid w:val="00A34909"/>
    <w:rsid w:val="00A359C0"/>
    <w:rsid w:val="00A35A92"/>
    <w:rsid w:val="00A3645D"/>
    <w:rsid w:val="00A36B3C"/>
    <w:rsid w:val="00A40189"/>
    <w:rsid w:val="00A428B5"/>
    <w:rsid w:val="00A42B8A"/>
    <w:rsid w:val="00A43662"/>
    <w:rsid w:val="00A44860"/>
    <w:rsid w:val="00A45709"/>
    <w:rsid w:val="00A45BD2"/>
    <w:rsid w:val="00A463FB"/>
    <w:rsid w:val="00A47A47"/>
    <w:rsid w:val="00A47E35"/>
    <w:rsid w:val="00A5080A"/>
    <w:rsid w:val="00A5127F"/>
    <w:rsid w:val="00A51878"/>
    <w:rsid w:val="00A51C77"/>
    <w:rsid w:val="00A53DDE"/>
    <w:rsid w:val="00A5485B"/>
    <w:rsid w:val="00A552D2"/>
    <w:rsid w:val="00A55F05"/>
    <w:rsid w:val="00A56285"/>
    <w:rsid w:val="00A56963"/>
    <w:rsid w:val="00A56CA8"/>
    <w:rsid w:val="00A60B1B"/>
    <w:rsid w:val="00A61650"/>
    <w:rsid w:val="00A6348F"/>
    <w:rsid w:val="00A65407"/>
    <w:rsid w:val="00A67F6F"/>
    <w:rsid w:val="00A7037D"/>
    <w:rsid w:val="00A704C5"/>
    <w:rsid w:val="00A715FF"/>
    <w:rsid w:val="00A71E16"/>
    <w:rsid w:val="00A72309"/>
    <w:rsid w:val="00A72B1A"/>
    <w:rsid w:val="00A7402E"/>
    <w:rsid w:val="00A74556"/>
    <w:rsid w:val="00A74887"/>
    <w:rsid w:val="00A758BF"/>
    <w:rsid w:val="00A801A9"/>
    <w:rsid w:val="00A80A29"/>
    <w:rsid w:val="00A83142"/>
    <w:rsid w:val="00A83B4E"/>
    <w:rsid w:val="00A83E0A"/>
    <w:rsid w:val="00A85B3B"/>
    <w:rsid w:val="00A85ECE"/>
    <w:rsid w:val="00A87777"/>
    <w:rsid w:val="00A878CC"/>
    <w:rsid w:val="00A90146"/>
    <w:rsid w:val="00A90F3D"/>
    <w:rsid w:val="00A91073"/>
    <w:rsid w:val="00A9160A"/>
    <w:rsid w:val="00A91CEE"/>
    <w:rsid w:val="00A93645"/>
    <w:rsid w:val="00A95E5F"/>
    <w:rsid w:val="00A967E7"/>
    <w:rsid w:val="00AA2351"/>
    <w:rsid w:val="00AA271F"/>
    <w:rsid w:val="00AA2A9A"/>
    <w:rsid w:val="00AA2DDF"/>
    <w:rsid w:val="00AA33E2"/>
    <w:rsid w:val="00AA34EC"/>
    <w:rsid w:val="00AA411D"/>
    <w:rsid w:val="00AA41CF"/>
    <w:rsid w:val="00AA467D"/>
    <w:rsid w:val="00AA46BE"/>
    <w:rsid w:val="00AA4D1E"/>
    <w:rsid w:val="00AA5B88"/>
    <w:rsid w:val="00AA6B4C"/>
    <w:rsid w:val="00AA7747"/>
    <w:rsid w:val="00AB0627"/>
    <w:rsid w:val="00AB13E6"/>
    <w:rsid w:val="00AB1E33"/>
    <w:rsid w:val="00AB2F45"/>
    <w:rsid w:val="00AB32AC"/>
    <w:rsid w:val="00AC33D0"/>
    <w:rsid w:val="00AC5108"/>
    <w:rsid w:val="00AC639E"/>
    <w:rsid w:val="00AC66D0"/>
    <w:rsid w:val="00AC67EB"/>
    <w:rsid w:val="00AC7079"/>
    <w:rsid w:val="00AD06BC"/>
    <w:rsid w:val="00AD276D"/>
    <w:rsid w:val="00AD302D"/>
    <w:rsid w:val="00AD5846"/>
    <w:rsid w:val="00AD5C15"/>
    <w:rsid w:val="00AE0451"/>
    <w:rsid w:val="00AE0543"/>
    <w:rsid w:val="00AE0829"/>
    <w:rsid w:val="00AE2E46"/>
    <w:rsid w:val="00AE2EE9"/>
    <w:rsid w:val="00AE3877"/>
    <w:rsid w:val="00AE3B35"/>
    <w:rsid w:val="00AE41DE"/>
    <w:rsid w:val="00AE5585"/>
    <w:rsid w:val="00AE63F0"/>
    <w:rsid w:val="00AE6C6D"/>
    <w:rsid w:val="00AE6E4F"/>
    <w:rsid w:val="00AE7FD2"/>
    <w:rsid w:val="00AF19BB"/>
    <w:rsid w:val="00AF2EDB"/>
    <w:rsid w:val="00AF3A1F"/>
    <w:rsid w:val="00AF4188"/>
    <w:rsid w:val="00AF49FB"/>
    <w:rsid w:val="00AF5007"/>
    <w:rsid w:val="00AF53CC"/>
    <w:rsid w:val="00AF6B55"/>
    <w:rsid w:val="00AF6EF1"/>
    <w:rsid w:val="00AF736E"/>
    <w:rsid w:val="00AF7EDD"/>
    <w:rsid w:val="00B01716"/>
    <w:rsid w:val="00B03033"/>
    <w:rsid w:val="00B03400"/>
    <w:rsid w:val="00B04F6C"/>
    <w:rsid w:val="00B0616D"/>
    <w:rsid w:val="00B06A15"/>
    <w:rsid w:val="00B079E7"/>
    <w:rsid w:val="00B07E9F"/>
    <w:rsid w:val="00B101F6"/>
    <w:rsid w:val="00B10CE2"/>
    <w:rsid w:val="00B10E51"/>
    <w:rsid w:val="00B1294A"/>
    <w:rsid w:val="00B1514A"/>
    <w:rsid w:val="00B15EC2"/>
    <w:rsid w:val="00B171E5"/>
    <w:rsid w:val="00B20A7B"/>
    <w:rsid w:val="00B20C10"/>
    <w:rsid w:val="00B2170D"/>
    <w:rsid w:val="00B228BC"/>
    <w:rsid w:val="00B233BC"/>
    <w:rsid w:val="00B23810"/>
    <w:rsid w:val="00B23957"/>
    <w:rsid w:val="00B23AEE"/>
    <w:rsid w:val="00B24D10"/>
    <w:rsid w:val="00B279C0"/>
    <w:rsid w:val="00B300F9"/>
    <w:rsid w:val="00B34258"/>
    <w:rsid w:val="00B34758"/>
    <w:rsid w:val="00B376DC"/>
    <w:rsid w:val="00B41359"/>
    <w:rsid w:val="00B42239"/>
    <w:rsid w:val="00B423A4"/>
    <w:rsid w:val="00B4454A"/>
    <w:rsid w:val="00B45FDC"/>
    <w:rsid w:val="00B4611A"/>
    <w:rsid w:val="00B4633A"/>
    <w:rsid w:val="00B47429"/>
    <w:rsid w:val="00B47516"/>
    <w:rsid w:val="00B47CE3"/>
    <w:rsid w:val="00B51AB2"/>
    <w:rsid w:val="00B52650"/>
    <w:rsid w:val="00B542CB"/>
    <w:rsid w:val="00B54748"/>
    <w:rsid w:val="00B548BD"/>
    <w:rsid w:val="00B57967"/>
    <w:rsid w:val="00B6015D"/>
    <w:rsid w:val="00B602C2"/>
    <w:rsid w:val="00B63A7B"/>
    <w:rsid w:val="00B65AF1"/>
    <w:rsid w:val="00B65B75"/>
    <w:rsid w:val="00B67ADD"/>
    <w:rsid w:val="00B70F72"/>
    <w:rsid w:val="00B721E7"/>
    <w:rsid w:val="00B73831"/>
    <w:rsid w:val="00B73886"/>
    <w:rsid w:val="00B745BC"/>
    <w:rsid w:val="00B75B6D"/>
    <w:rsid w:val="00B766E5"/>
    <w:rsid w:val="00B76A03"/>
    <w:rsid w:val="00B800A6"/>
    <w:rsid w:val="00B810B4"/>
    <w:rsid w:val="00B813B2"/>
    <w:rsid w:val="00B8291C"/>
    <w:rsid w:val="00B8344E"/>
    <w:rsid w:val="00B850A6"/>
    <w:rsid w:val="00B85287"/>
    <w:rsid w:val="00B87A19"/>
    <w:rsid w:val="00B90CAA"/>
    <w:rsid w:val="00B90EF0"/>
    <w:rsid w:val="00B910E1"/>
    <w:rsid w:val="00B924B6"/>
    <w:rsid w:val="00B935AF"/>
    <w:rsid w:val="00B93D06"/>
    <w:rsid w:val="00B9413C"/>
    <w:rsid w:val="00B95DFA"/>
    <w:rsid w:val="00B960B2"/>
    <w:rsid w:val="00B97790"/>
    <w:rsid w:val="00B978EA"/>
    <w:rsid w:val="00B97AE4"/>
    <w:rsid w:val="00BA0075"/>
    <w:rsid w:val="00BA00AB"/>
    <w:rsid w:val="00BA1BA4"/>
    <w:rsid w:val="00BA393A"/>
    <w:rsid w:val="00BA459E"/>
    <w:rsid w:val="00BA5C2C"/>
    <w:rsid w:val="00BB0BFD"/>
    <w:rsid w:val="00BB1061"/>
    <w:rsid w:val="00BB1806"/>
    <w:rsid w:val="00BB3189"/>
    <w:rsid w:val="00BB3FFE"/>
    <w:rsid w:val="00BB46B8"/>
    <w:rsid w:val="00BB52ED"/>
    <w:rsid w:val="00BB61DD"/>
    <w:rsid w:val="00BB67C1"/>
    <w:rsid w:val="00BB784F"/>
    <w:rsid w:val="00BB79AF"/>
    <w:rsid w:val="00BC0D74"/>
    <w:rsid w:val="00BC339C"/>
    <w:rsid w:val="00BC3DAD"/>
    <w:rsid w:val="00BC45E4"/>
    <w:rsid w:val="00BC49FD"/>
    <w:rsid w:val="00BC4F6F"/>
    <w:rsid w:val="00BC601F"/>
    <w:rsid w:val="00BC6568"/>
    <w:rsid w:val="00BC6A3C"/>
    <w:rsid w:val="00BC763D"/>
    <w:rsid w:val="00BD2D9F"/>
    <w:rsid w:val="00BD42E4"/>
    <w:rsid w:val="00BD5233"/>
    <w:rsid w:val="00BD5361"/>
    <w:rsid w:val="00BD5F5D"/>
    <w:rsid w:val="00BD68DB"/>
    <w:rsid w:val="00BD6FCA"/>
    <w:rsid w:val="00BE0C0D"/>
    <w:rsid w:val="00BE0DB0"/>
    <w:rsid w:val="00BE2C2E"/>
    <w:rsid w:val="00BE3AC0"/>
    <w:rsid w:val="00BE487F"/>
    <w:rsid w:val="00BE6086"/>
    <w:rsid w:val="00BE664F"/>
    <w:rsid w:val="00BE72CA"/>
    <w:rsid w:val="00BF1516"/>
    <w:rsid w:val="00BF1709"/>
    <w:rsid w:val="00BF1968"/>
    <w:rsid w:val="00BF35C3"/>
    <w:rsid w:val="00BF3F23"/>
    <w:rsid w:val="00BF4271"/>
    <w:rsid w:val="00BF45AE"/>
    <w:rsid w:val="00BF56D8"/>
    <w:rsid w:val="00BF6A62"/>
    <w:rsid w:val="00BF7248"/>
    <w:rsid w:val="00C000B9"/>
    <w:rsid w:val="00C02BE9"/>
    <w:rsid w:val="00C030E7"/>
    <w:rsid w:val="00C03958"/>
    <w:rsid w:val="00C04CF7"/>
    <w:rsid w:val="00C05AC2"/>
    <w:rsid w:val="00C0641D"/>
    <w:rsid w:val="00C06DD8"/>
    <w:rsid w:val="00C079B2"/>
    <w:rsid w:val="00C10715"/>
    <w:rsid w:val="00C13A14"/>
    <w:rsid w:val="00C13B8E"/>
    <w:rsid w:val="00C14410"/>
    <w:rsid w:val="00C15557"/>
    <w:rsid w:val="00C17C2F"/>
    <w:rsid w:val="00C210CE"/>
    <w:rsid w:val="00C26FC8"/>
    <w:rsid w:val="00C276A8"/>
    <w:rsid w:val="00C27B49"/>
    <w:rsid w:val="00C27E3F"/>
    <w:rsid w:val="00C30980"/>
    <w:rsid w:val="00C30E08"/>
    <w:rsid w:val="00C31115"/>
    <w:rsid w:val="00C31306"/>
    <w:rsid w:val="00C31B34"/>
    <w:rsid w:val="00C31F5B"/>
    <w:rsid w:val="00C32019"/>
    <w:rsid w:val="00C3248B"/>
    <w:rsid w:val="00C33172"/>
    <w:rsid w:val="00C3690B"/>
    <w:rsid w:val="00C37A9B"/>
    <w:rsid w:val="00C37BD8"/>
    <w:rsid w:val="00C37EDE"/>
    <w:rsid w:val="00C41B09"/>
    <w:rsid w:val="00C426A5"/>
    <w:rsid w:val="00C42F52"/>
    <w:rsid w:val="00C4480D"/>
    <w:rsid w:val="00C448CE"/>
    <w:rsid w:val="00C45B74"/>
    <w:rsid w:val="00C46F15"/>
    <w:rsid w:val="00C47ABF"/>
    <w:rsid w:val="00C5061A"/>
    <w:rsid w:val="00C52415"/>
    <w:rsid w:val="00C524F0"/>
    <w:rsid w:val="00C52809"/>
    <w:rsid w:val="00C52BC5"/>
    <w:rsid w:val="00C53060"/>
    <w:rsid w:val="00C5358F"/>
    <w:rsid w:val="00C537C4"/>
    <w:rsid w:val="00C53E8E"/>
    <w:rsid w:val="00C54245"/>
    <w:rsid w:val="00C5425B"/>
    <w:rsid w:val="00C545F3"/>
    <w:rsid w:val="00C5492E"/>
    <w:rsid w:val="00C552D1"/>
    <w:rsid w:val="00C55C47"/>
    <w:rsid w:val="00C563B8"/>
    <w:rsid w:val="00C57E6D"/>
    <w:rsid w:val="00C60A96"/>
    <w:rsid w:val="00C60AC3"/>
    <w:rsid w:val="00C60B0C"/>
    <w:rsid w:val="00C61110"/>
    <w:rsid w:val="00C639A0"/>
    <w:rsid w:val="00C64792"/>
    <w:rsid w:val="00C66646"/>
    <w:rsid w:val="00C66DC6"/>
    <w:rsid w:val="00C67693"/>
    <w:rsid w:val="00C678B7"/>
    <w:rsid w:val="00C67EE2"/>
    <w:rsid w:val="00C708C0"/>
    <w:rsid w:val="00C71A34"/>
    <w:rsid w:val="00C72DE3"/>
    <w:rsid w:val="00C73351"/>
    <w:rsid w:val="00C74110"/>
    <w:rsid w:val="00C76BEB"/>
    <w:rsid w:val="00C80226"/>
    <w:rsid w:val="00C808A4"/>
    <w:rsid w:val="00C82024"/>
    <w:rsid w:val="00C83262"/>
    <w:rsid w:val="00C83F6C"/>
    <w:rsid w:val="00C8436F"/>
    <w:rsid w:val="00C84598"/>
    <w:rsid w:val="00C858A2"/>
    <w:rsid w:val="00C8593F"/>
    <w:rsid w:val="00C85E60"/>
    <w:rsid w:val="00C8630A"/>
    <w:rsid w:val="00C900EB"/>
    <w:rsid w:val="00C902A5"/>
    <w:rsid w:val="00C912FC"/>
    <w:rsid w:val="00C929DE"/>
    <w:rsid w:val="00C92FB3"/>
    <w:rsid w:val="00C93B87"/>
    <w:rsid w:val="00C95CA2"/>
    <w:rsid w:val="00C960EA"/>
    <w:rsid w:val="00C974DA"/>
    <w:rsid w:val="00C9759E"/>
    <w:rsid w:val="00C977ED"/>
    <w:rsid w:val="00CA00C6"/>
    <w:rsid w:val="00CA15EF"/>
    <w:rsid w:val="00CA1AF2"/>
    <w:rsid w:val="00CA5EA7"/>
    <w:rsid w:val="00CA6354"/>
    <w:rsid w:val="00CB0CE0"/>
    <w:rsid w:val="00CB3492"/>
    <w:rsid w:val="00CB4B22"/>
    <w:rsid w:val="00CB5B1A"/>
    <w:rsid w:val="00CB745D"/>
    <w:rsid w:val="00CB75B6"/>
    <w:rsid w:val="00CB7EB5"/>
    <w:rsid w:val="00CC592A"/>
    <w:rsid w:val="00CC62A9"/>
    <w:rsid w:val="00CC7E44"/>
    <w:rsid w:val="00CD002D"/>
    <w:rsid w:val="00CD07E6"/>
    <w:rsid w:val="00CD10A5"/>
    <w:rsid w:val="00CD1B33"/>
    <w:rsid w:val="00CD349A"/>
    <w:rsid w:val="00CD3CEC"/>
    <w:rsid w:val="00CD4672"/>
    <w:rsid w:val="00CD58AB"/>
    <w:rsid w:val="00CD7145"/>
    <w:rsid w:val="00CE20FF"/>
    <w:rsid w:val="00CE29CF"/>
    <w:rsid w:val="00CE3710"/>
    <w:rsid w:val="00CE3860"/>
    <w:rsid w:val="00CE46C4"/>
    <w:rsid w:val="00CE4D76"/>
    <w:rsid w:val="00CE6D6F"/>
    <w:rsid w:val="00CF0A20"/>
    <w:rsid w:val="00CF12D2"/>
    <w:rsid w:val="00CF255E"/>
    <w:rsid w:val="00CF5CEA"/>
    <w:rsid w:val="00CF6E2A"/>
    <w:rsid w:val="00CF735A"/>
    <w:rsid w:val="00CF7D98"/>
    <w:rsid w:val="00D01586"/>
    <w:rsid w:val="00D02642"/>
    <w:rsid w:val="00D03EE4"/>
    <w:rsid w:val="00D0726C"/>
    <w:rsid w:val="00D11334"/>
    <w:rsid w:val="00D11A1F"/>
    <w:rsid w:val="00D1204F"/>
    <w:rsid w:val="00D12A5E"/>
    <w:rsid w:val="00D12E86"/>
    <w:rsid w:val="00D1456C"/>
    <w:rsid w:val="00D15040"/>
    <w:rsid w:val="00D15583"/>
    <w:rsid w:val="00D2056F"/>
    <w:rsid w:val="00D214FA"/>
    <w:rsid w:val="00D22CC3"/>
    <w:rsid w:val="00D23603"/>
    <w:rsid w:val="00D24446"/>
    <w:rsid w:val="00D2446B"/>
    <w:rsid w:val="00D25D9A"/>
    <w:rsid w:val="00D2660B"/>
    <w:rsid w:val="00D2756C"/>
    <w:rsid w:val="00D30986"/>
    <w:rsid w:val="00D32701"/>
    <w:rsid w:val="00D334EB"/>
    <w:rsid w:val="00D358D6"/>
    <w:rsid w:val="00D35A23"/>
    <w:rsid w:val="00D35B6E"/>
    <w:rsid w:val="00D3720F"/>
    <w:rsid w:val="00D372B3"/>
    <w:rsid w:val="00D378BA"/>
    <w:rsid w:val="00D37A7E"/>
    <w:rsid w:val="00D37F28"/>
    <w:rsid w:val="00D40932"/>
    <w:rsid w:val="00D4093D"/>
    <w:rsid w:val="00D40947"/>
    <w:rsid w:val="00D41841"/>
    <w:rsid w:val="00D41FE5"/>
    <w:rsid w:val="00D423E7"/>
    <w:rsid w:val="00D438A2"/>
    <w:rsid w:val="00D50808"/>
    <w:rsid w:val="00D51C35"/>
    <w:rsid w:val="00D51D77"/>
    <w:rsid w:val="00D52CCC"/>
    <w:rsid w:val="00D549E8"/>
    <w:rsid w:val="00D554E8"/>
    <w:rsid w:val="00D56708"/>
    <w:rsid w:val="00D56BC6"/>
    <w:rsid w:val="00D575D6"/>
    <w:rsid w:val="00D5766C"/>
    <w:rsid w:val="00D57924"/>
    <w:rsid w:val="00D602DE"/>
    <w:rsid w:val="00D60912"/>
    <w:rsid w:val="00D61468"/>
    <w:rsid w:val="00D61B31"/>
    <w:rsid w:val="00D6383D"/>
    <w:rsid w:val="00D650F0"/>
    <w:rsid w:val="00D65C42"/>
    <w:rsid w:val="00D6606C"/>
    <w:rsid w:val="00D66C5F"/>
    <w:rsid w:val="00D66E5D"/>
    <w:rsid w:val="00D7136D"/>
    <w:rsid w:val="00D743F1"/>
    <w:rsid w:val="00D7451E"/>
    <w:rsid w:val="00D77159"/>
    <w:rsid w:val="00D7756D"/>
    <w:rsid w:val="00D8104E"/>
    <w:rsid w:val="00D81A1A"/>
    <w:rsid w:val="00D81B5D"/>
    <w:rsid w:val="00D82EDA"/>
    <w:rsid w:val="00D85C02"/>
    <w:rsid w:val="00D872DD"/>
    <w:rsid w:val="00D9056A"/>
    <w:rsid w:val="00D9165D"/>
    <w:rsid w:val="00D9249E"/>
    <w:rsid w:val="00D92983"/>
    <w:rsid w:val="00D9324C"/>
    <w:rsid w:val="00D93C54"/>
    <w:rsid w:val="00D9584D"/>
    <w:rsid w:val="00D9636C"/>
    <w:rsid w:val="00D9725A"/>
    <w:rsid w:val="00D973C2"/>
    <w:rsid w:val="00DA17A0"/>
    <w:rsid w:val="00DA47AE"/>
    <w:rsid w:val="00DA5396"/>
    <w:rsid w:val="00DA6685"/>
    <w:rsid w:val="00DA67AB"/>
    <w:rsid w:val="00DA761B"/>
    <w:rsid w:val="00DB2773"/>
    <w:rsid w:val="00DB3168"/>
    <w:rsid w:val="00DB4641"/>
    <w:rsid w:val="00DB52D5"/>
    <w:rsid w:val="00DB6517"/>
    <w:rsid w:val="00DB6652"/>
    <w:rsid w:val="00DB6D74"/>
    <w:rsid w:val="00DB6E7E"/>
    <w:rsid w:val="00DB7138"/>
    <w:rsid w:val="00DB72C7"/>
    <w:rsid w:val="00DB736B"/>
    <w:rsid w:val="00DC456C"/>
    <w:rsid w:val="00DC4960"/>
    <w:rsid w:val="00DC4AB7"/>
    <w:rsid w:val="00DC617A"/>
    <w:rsid w:val="00DD1D6E"/>
    <w:rsid w:val="00DD219A"/>
    <w:rsid w:val="00DD2C43"/>
    <w:rsid w:val="00DD3384"/>
    <w:rsid w:val="00DD3562"/>
    <w:rsid w:val="00DD3765"/>
    <w:rsid w:val="00DD3856"/>
    <w:rsid w:val="00DD5872"/>
    <w:rsid w:val="00DD638D"/>
    <w:rsid w:val="00DD7CFD"/>
    <w:rsid w:val="00DE2C99"/>
    <w:rsid w:val="00DE2CA2"/>
    <w:rsid w:val="00DE3347"/>
    <w:rsid w:val="00DE4FF4"/>
    <w:rsid w:val="00DE5432"/>
    <w:rsid w:val="00DE58E8"/>
    <w:rsid w:val="00DE6CC3"/>
    <w:rsid w:val="00DF1135"/>
    <w:rsid w:val="00DF126C"/>
    <w:rsid w:val="00DF2378"/>
    <w:rsid w:val="00DF356A"/>
    <w:rsid w:val="00DF38D5"/>
    <w:rsid w:val="00DF396D"/>
    <w:rsid w:val="00DF4BEA"/>
    <w:rsid w:val="00DF673E"/>
    <w:rsid w:val="00DF6FBA"/>
    <w:rsid w:val="00DF7DF8"/>
    <w:rsid w:val="00E00117"/>
    <w:rsid w:val="00E00BD5"/>
    <w:rsid w:val="00E0186C"/>
    <w:rsid w:val="00E01BC0"/>
    <w:rsid w:val="00E02188"/>
    <w:rsid w:val="00E04991"/>
    <w:rsid w:val="00E04E28"/>
    <w:rsid w:val="00E05DF5"/>
    <w:rsid w:val="00E06342"/>
    <w:rsid w:val="00E0682C"/>
    <w:rsid w:val="00E06835"/>
    <w:rsid w:val="00E070E7"/>
    <w:rsid w:val="00E1088D"/>
    <w:rsid w:val="00E11F33"/>
    <w:rsid w:val="00E12B01"/>
    <w:rsid w:val="00E13280"/>
    <w:rsid w:val="00E14F14"/>
    <w:rsid w:val="00E16B55"/>
    <w:rsid w:val="00E16DE3"/>
    <w:rsid w:val="00E17F2B"/>
    <w:rsid w:val="00E217D4"/>
    <w:rsid w:val="00E2268B"/>
    <w:rsid w:val="00E22C66"/>
    <w:rsid w:val="00E22D96"/>
    <w:rsid w:val="00E23358"/>
    <w:rsid w:val="00E23527"/>
    <w:rsid w:val="00E236A2"/>
    <w:rsid w:val="00E2437D"/>
    <w:rsid w:val="00E246D2"/>
    <w:rsid w:val="00E25EC4"/>
    <w:rsid w:val="00E25F98"/>
    <w:rsid w:val="00E272E4"/>
    <w:rsid w:val="00E300AE"/>
    <w:rsid w:val="00E309A4"/>
    <w:rsid w:val="00E30F28"/>
    <w:rsid w:val="00E3100A"/>
    <w:rsid w:val="00E3198E"/>
    <w:rsid w:val="00E324A5"/>
    <w:rsid w:val="00E35524"/>
    <w:rsid w:val="00E37B72"/>
    <w:rsid w:val="00E40596"/>
    <w:rsid w:val="00E40BD5"/>
    <w:rsid w:val="00E415A1"/>
    <w:rsid w:val="00E41D14"/>
    <w:rsid w:val="00E439D3"/>
    <w:rsid w:val="00E44C65"/>
    <w:rsid w:val="00E44D18"/>
    <w:rsid w:val="00E47A73"/>
    <w:rsid w:val="00E505A9"/>
    <w:rsid w:val="00E510F7"/>
    <w:rsid w:val="00E52161"/>
    <w:rsid w:val="00E54413"/>
    <w:rsid w:val="00E55129"/>
    <w:rsid w:val="00E5562C"/>
    <w:rsid w:val="00E602D5"/>
    <w:rsid w:val="00E60AC4"/>
    <w:rsid w:val="00E62BFA"/>
    <w:rsid w:val="00E62CC9"/>
    <w:rsid w:val="00E63861"/>
    <w:rsid w:val="00E6399E"/>
    <w:rsid w:val="00E64559"/>
    <w:rsid w:val="00E647D4"/>
    <w:rsid w:val="00E652AC"/>
    <w:rsid w:val="00E66F98"/>
    <w:rsid w:val="00E6784E"/>
    <w:rsid w:val="00E67D20"/>
    <w:rsid w:val="00E730D7"/>
    <w:rsid w:val="00E73795"/>
    <w:rsid w:val="00E74B6F"/>
    <w:rsid w:val="00E761E7"/>
    <w:rsid w:val="00E762F0"/>
    <w:rsid w:val="00E81B5B"/>
    <w:rsid w:val="00E82A7F"/>
    <w:rsid w:val="00E83015"/>
    <w:rsid w:val="00E832A5"/>
    <w:rsid w:val="00E838DB"/>
    <w:rsid w:val="00E90F79"/>
    <w:rsid w:val="00E92E60"/>
    <w:rsid w:val="00E93500"/>
    <w:rsid w:val="00E94165"/>
    <w:rsid w:val="00E941C7"/>
    <w:rsid w:val="00E95D7B"/>
    <w:rsid w:val="00E96C73"/>
    <w:rsid w:val="00E971A9"/>
    <w:rsid w:val="00E9787A"/>
    <w:rsid w:val="00EA1D1F"/>
    <w:rsid w:val="00EA207B"/>
    <w:rsid w:val="00EA2C6D"/>
    <w:rsid w:val="00EA369A"/>
    <w:rsid w:val="00EA53EC"/>
    <w:rsid w:val="00EA5ECB"/>
    <w:rsid w:val="00EA6BDD"/>
    <w:rsid w:val="00EA7C71"/>
    <w:rsid w:val="00EB02DB"/>
    <w:rsid w:val="00EB10F6"/>
    <w:rsid w:val="00EB1469"/>
    <w:rsid w:val="00EB1E4A"/>
    <w:rsid w:val="00EB1F3B"/>
    <w:rsid w:val="00EB2A81"/>
    <w:rsid w:val="00EB38BC"/>
    <w:rsid w:val="00EB3952"/>
    <w:rsid w:val="00EB4B4E"/>
    <w:rsid w:val="00EC0C06"/>
    <w:rsid w:val="00EC10C3"/>
    <w:rsid w:val="00EC11A8"/>
    <w:rsid w:val="00EC3CB0"/>
    <w:rsid w:val="00EC42A7"/>
    <w:rsid w:val="00EC4E52"/>
    <w:rsid w:val="00EC5CE2"/>
    <w:rsid w:val="00EC5CF9"/>
    <w:rsid w:val="00ED195E"/>
    <w:rsid w:val="00ED3036"/>
    <w:rsid w:val="00ED31C6"/>
    <w:rsid w:val="00ED586D"/>
    <w:rsid w:val="00ED675A"/>
    <w:rsid w:val="00EE00AF"/>
    <w:rsid w:val="00EE0EFC"/>
    <w:rsid w:val="00EE15A7"/>
    <w:rsid w:val="00EE1716"/>
    <w:rsid w:val="00EE1802"/>
    <w:rsid w:val="00EE18A6"/>
    <w:rsid w:val="00EE2025"/>
    <w:rsid w:val="00EE3853"/>
    <w:rsid w:val="00EE4781"/>
    <w:rsid w:val="00EE5B35"/>
    <w:rsid w:val="00EE6821"/>
    <w:rsid w:val="00EE707E"/>
    <w:rsid w:val="00EF0CF7"/>
    <w:rsid w:val="00EF38E1"/>
    <w:rsid w:val="00EF4B2D"/>
    <w:rsid w:val="00EF60AA"/>
    <w:rsid w:val="00EF77D1"/>
    <w:rsid w:val="00F006EC"/>
    <w:rsid w:val="00F00B3E"/>
    <w:rsid w:val="00F011B0"/>
    <w:rsid w:val="00F02841"/>
    <w:rsid w:val="00F040B0"/>
    <w:rsid w:val="00F06676"/>
    <w:rsid w:val="00F12950"/>
    <w:rsid w:val="00F12C4C"/>
    <w:rsid w:val="00F133D3"/>
    <w:rsid w:val="00F1658C"/>
    <w:rsid w:val="00F17160"/>
    <w:rsid w:val="00F20318"/>
    <w:rsid w:val="00F214F3"/>
    <w:rsid w:val="00F2182A"/>
    <w:rsid w:val="00F218ED"/>
    <w:rsid w:val="00F24859"/>
    <w:rsid w:val="00F24D13"/>
    <w:rsid w:val="00F24FE6"/>
    <w:rsid w:val="00F253F9"/>
    <w:rsid w:val="00F25922"/>
    <w:rsid w:val="00F27B65"/>
    <w:rsid w:val="00F27D97"/>
    <w:rsid w:val="00F303A2"/>
    <w:rsid w:val="00F30B08"/>
    <w:rsid w:val="00F30CE9"/>
    <w:rsid w:val="00F317FD"/>
    <w:rsid w:val="00F357B2"/>
    <w:rsid w:val="00F36204"/>
    <w:rsid w:val="00F36732"/>
    <w:rsid w:val="00F36F3B"/>
    <w:rsid w:val="00F374EA"/>
    <w:rsid w:val="00F4068E"/>
    <w:rsid w:val="00F40AD2"/>
    <w:rsid w:val="00F4116E"/>
    <w:rsid w:val="00F417F7"/>
    <w:rsid w:val="00F43384"/>
    <w:rsid w:val="00F44111"/>
    <w:rsid w:val="00F44379"/>
    <w:rsid w:val="00F5060F"/>
    <w:rsid w:val="00F50B43"/>
    <w:rsid w:val="00F523A9"/>
    <w:rsid w:val="00F5299C"/>
    <w:rsid w:val="00F53869"/>
    <w:rsid w:val="00F53C25"/>
    <w:rsid w:val="00F53EBB"/>
    <w:rsid w:val="00F543CA"/>
    <w:rsid w:val="00F568D6"/>
    <w:rsid w:val="00F56B4C"/>
    <w:rsid w:val="00F5720D"/>
    <w:rsid w:val="00F617CF"/>
    <w:rsid w:val="00F61BCB"/>
    <w:rsid w:val="00F61FE6"/>
    <w:rsid w:val="00F623A1"/>
    <w:rsid w:val="00F62C3D"/>
    <w:rsid w:val="00F63445"/>
    <w:rsid w:val="00F64573"/>
    <w:rsid w:val="00F656D9"/>
    <w:rsid w:val="00F66164"/>
    <w:rsid w:val="00F72C0F"/>
    <w:rsid w:val="00F72F7F"/>
    <w:rsid w:val="00F75B36"/>
    <w:rsid w:val="00F76AA6"/>
    <w:rsid w:val="00F76AAB"/>
    <w:rsid w:val="00F76D61"/>
    <w:rsid w:val="00F808C6"/>
    <w:rsid w:val="00F81CC6"/>
    <w:rsid w:val="00F821BD"/>
    <w:rsid w:val="00F82B0C"/>
    <w:rsid w:val="00F8574C"/>
    <w:rsid w:val="00F86CD8"/>
    <w:rsid w:val="00F86F43"/>
    <w:rsid w:val="00F87F61"/>
    <w:rsid w:val="00F90B8A"/>
    <w:rsid w:val="00F90F61"/>
    <w:rsid w:val="00F91D1E"/>
    <w:rsid w:val="00F91D57"/>
    <w:rsid w:val="00F91E7D"/>
    <w:rsid w:val="00F9628F"/>
    <w:rsid w:val="00F96DBC"/>
    <w:rsid w:val="00F977A5"/>
    <w:rsid w:val="00FA0229"/>
    <w:rsid w:val="00FA0E75"/>
    <w:rsid w:val="00FA3D90"/>
    <w:rsid w:val="00FA52AA"/>
    <w:rsid w:val="00FB1561"/>
    <w:rsid w:val="00FB3B79"/>
    <w:rsid w:val="00FB3F6D"/>
    <w:rsid w:val="00FB4C7C"/>
    <w:rsid w:val="00FB63E6"/>
    <w:rsid w:val="00FC2FED"/>
    <w:rsid w:val="00FC32D5"/>
    <w:rsid w:val="00FC49F9"/>
    <w:rsid w:val="00FC6770"/>
    <w:rsid w:val="00FC7081"/>
    <w:rsid w:val="00FC7803"/>
    <w:rsid w:val="00FD286C"/>
    <w:rsid w:val="00FD323E"/>
    <w:rsid w:val="00FD4B96"/>
    <w:rsid w:val="00FD4E41"/>
    <w:rsid w:val="00FD524F"/>
    <w:rsid w:val="00FD6448"/>
    <w:rsid w:val="00FD7A96"/>
    <w:rsid w:val="00FE364A"/>
    <w:rsid w:val="00FE63A0"/>
    <w:rsid w:val="00FE6422"/>
    <w:rsid w:val="00FE7196"/>
    <w:rsid w:val="00FF3115"/>
    <w:rsid w:val="00FF3EB6"/>
    <w:rsid w:val="00FF47A4"/>
    <w:rsid w:val="00FF68CE"/>
    <w:rsid w:val="00FF6C3B"/>
    <w:rsid w:val="00FF7F83"/>
    <w:rsid w:val="09EBEE08"/>
    <w:rsid w:val="0C96C1B3"/>
    <w:rsid w:val="0CB2CFE6"/>
    <w:rsid w:val="0E31FF65"/>
    <w:rsid w:val="11AA5126"/>
    <w:rsid w:val="1670AD3E"/>
    <w:rsid w:val="1F9B8334"/>
    <w:rsid w:val="20C14492"/>
    <w:rsid w:val="2232657F"/>
    <w:rsid w:val="27D61938"/>
    <w:rsid w:val="29E460EA"/>
    <w:rsid w:val="2BDD6A64"/>
    <w:rsid w:val="316099CB"/>
    <w:rsid w:val="32FC72EB"/>
    <w:rsid w:val="34B0DF8A"/>
    <w:rsid w:val="38BD3FC2"/>
    <w:rsid w:val="39236861"/>
    <w:rsid w:val="39A932EC"/>
    <w:rsid w:val="3ACD1632"/>
    <w:rsid w:val="3BB14A1C"/>
    <w:rsid w:val="3D126675"/>
    <w:rsid w:val="3DAD3490"/>
    <w:rsid w:val="3F2517BB"/>
    <w:rsid w:val="3F9FE87F"/>
    <w:rsid w:val="406AC041"/>
    <w:rsid w:val="48BFD5FE"/>
    <w:rsid w:val="4BE47821"/>
    <w:rsid w:val="4BE82CA8"/>
    <w:rsid w:val="4E6E4677"/>
    <w:rsid w:val="54FF7E12"/>
    <w:rsid w:val="55CB41E1"/>
    <w:rsid w:val="56A5F8F0"/>
    <w:rsid w:val="56B7836D"/>
    <w:rsid w:val="5C81B4DA"/>
    <w:rsid w:val="5FD82FCC"/>
    <w:rsid w:val="6374FF0A"/>
    <w:rsid w:val="64A92663"/>
    <w:rsid w:val="64D6A670"/>
    <w:rsid w:val="6523C5D5"/>
    <w:rsid w:val="6D9FE5C8"/>
    <w:rsid w:val="6FF14F80"/>
    <w:rsid w:val="7517AD55"/>
    <w:rsid w:val="77FD9B25"/>
    <w:rsid w:val="79CFA53D"/>
    <w:rsid w:val="7B4D871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23B423"/>
  <w15:chartTrackingRefBased/>
  <w15:docId w15:val="{CF732BE0-3DA4-4384-97C6-29726DD5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b/>
      <w:sz w:val="18"/>
    </w:rPr>
  </w:style>
  <w:style w:type="paragraph" w:styleId="berschrift2">
    <w:name w:val="heading 2"/>
    <w:basedOn w:val="Standard"/>
    <w:next w:val="Standard"/>
    <w:qFormat/>
    <w:pPr>
      <w:keepNext/>
      <w:ind w:right="214"/>
      <w:jc w:val="right"/>
      <w:outlineLvl w:val="1"/>
    </w:pPr>
    <w:rPr>
      <w:rFonts w:ascii="Arial" w:hAnsi="Arial"/>
      <w:b/>
    </w:rPr>
  </w:style>
  <w:style w:type="paragraph" w:styleId="berschrift3">
    <w:name w:val="heading 3"/>
    <w:basedOn w:val="Standard"/>
    <w:next w:val="Standard"/>
    <w:qFormat/>
    <w:pPr>
      <w:keepNext/>
      <w:ind w:left="570" w:hanging="3"/>
      <w:outlineLvl w:val="2"/>
    </w:pPr>
    <w:rPr>
      <w:rFonts w:ascii="Arial" w:hAnsi="Arial"/>
      <w:b/>
      <w:sz w:val="22"/>
    </w:rPr>
  </w:style>
  <w:style w:type="paragraph" w:styleId="berschrift4">
    <w:name w:val="heading 4"/>
    <w:basedOn w:val="Standard"/>
    <w:next w:val="Standard"/>
    <w:qFormat/>
    <w:pPr>
      <w:keepNext/>
      <w:tabs>
        <w:tab w:val="left" w:pos="567"/>
      </w:tabs>
      <w:outlineLvl w:val="3"/>
    </w:pPr>
    <w:rPr>
      <w:rFonts w:ascii="Arial" w:hAnsi="Arial"/>
      <w:b/>
    </w:rPr>
  </w:style>
  <w:style w:type="paragraph" w:styleId="berschrift5">
    <w:name w:val="heading 5"/>
    <w:basedOn w:val="Standard"/>
    <w:next w:val="Standard"/>
    <w:qFormat/>
    <w:pPr>
      <w:keepNext/>
      <w:tabs>
        <w:tab w:val="left" w:pos="567"/>
      </w:tabs>
      <w:outlineLvl w:val="4"/>
    </w:pPr>
    <w:rPr>
      <w:b/>
      <w:sz w:val="22"/>
    </w:rPr>
  </w:style>
  <w:style w:type="paragraph" w:styleId="berschrift6">
    <w:name w:val="heading 6"/>
    <w:basedOn w:val="Standard"/>
    <w:next w:val="Standard"/>
    <w:qFormat/>
    <w:pPr>
      <w:keepNext/>
      <w:jc w:val="center"/>
      <w:outlineLvl w:val="5"/>
    </w:pPr>
    <w:rPr>
      <w:rFonts w:ascii="Arial" w:hAnsi="Arial"/>
      <w:b/>
    </w:rPr>
  </w:style>
  <w:style w:type="paragraph" w:styleId="berschrift7">
    <w:name w:val="heading 7"/>
    <w:basedOn w:val="Standard"/>
    <w:next w:val="Standard"/>
    <w:qFormat/>
    <w:pPr>
      <w:keepNext/>
      <w:jc w:val="both"/>
      <w:outlineLvl w:val="6"/>
    </w:pPr>
    <w:rPr>
      <w:rFonts w:ascii="Arial" w:hAnsi="Arial"/>
      <w:b/>
    </w:rPr>
  </w:style>
  <w:style w:type="paragraph" w:styleId="berschrift8">
    <w:name w:val="heading 8"/>
    <w:basedOn w:val="Standard"/>
    <w:next w:val="Standard"/>
    <w:qFormat/>
    <w:pPr>
      <w:keepNext/>
      <w:jc w:val="both"/>
      <w:outlineLvl w:val="7"/>
    </w:pPr>
    <w:rPr>
      <w:rFonts w:ascii="Arial" w:hAnsi="Arial"/>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semiHidden/>
    <w:rPr>
      <w:color w:val="0000FF"/>
      <w:u w:val="single"/>
    </w:rPr>
  </w:style>
  <w:style w:type="paragraph" w:styleId="Textkrper">
    <w:name w:val="Body Text"/>
    <w:basedOn w:val="Standard"/>
    <w:semiHidden/>
    <w:pPr>
      <w:jc w:val="both"/>
    </w:pPr>
    <w:rPr>
      <w:rFonts w:ascii="Arial" w:hAnsi="Arial"/>
      <w:b/>
      <w:sz w:val="22"/>
    </w:rPr>
  </w:style>
  <w:style w:type="character" w:styleId="Seitenzahl">
    <w:name w:val="page number"/>
    <w:basedOn w:val="Absatz-Standardschriftart"/>
    <w:semiHidden/>
  </w:style>
  <w:style w:type="paragraph" w:styleId="Dokumentstruktur">
    <w:name w:val="Document Map"/>
    <w:basedOn w:val="Standard"/>
    <w:semiHidden/>
    <w:pPr>
      <w:shd w:val="clear" w:color="auto" w:fill="000080"/>
    </w:pPr>
    <w:rPr>
      <w:rFonts w:ascii="Tahoma" w:hAnsi="Tahoma"/>
    </w:rPr>
  </w:style>
  <w:style w:type="character" w:customStyle="1" w:styleId="BesuchterHyperlink">
    <w:name w:val="BesuchterHyperlink"/>
    <w:semiHidden/>
    <w:rPr>
      <w:color w:val="800080"/>
      <w:u w:val="single"/>
    </w:rPr>
  </w:style>
  <w:style w:type="paragraph" w:styleId="Textkrper2">
    <w:name w:val="Body Text 2"/>
    <w:basedOn w:val="Standard"/>
    <w:semiHidden/>
    <w:pPr>
      <w:jc w:val="both"/>
    </w:pPr>
    <w:rPr>
      <w:rFonts w:ascii="Arial" w:hAnsi="Arial"/>
    </w:rPr>
  </w:style>
  <w:style w:type="paragraph" w:customStyle="1" w:styleId="Unterpunkt">
    <w:name w:val="Unterpunkt"/>
    <w:autoRedefine/>
    <w:pPr>
      <w:numPr>
        <w:numId w:val="2"/>
      </w:numPr>
      <w:tabs>
        <w:tab w:val="left" w:pos="8505"/>
      </w:tabs>
      <w:spacing w:before="240"/>
    </w:pPr>
    <w:rPr>
      <w:rFonts w:ascii="Arial" w:hAnsi="Arial"/>
      <w:sz w:val="22"/>
    </w:rPr>
  </w:style>
  <w:style w:type="paragraph" w:styleId="Textkrper3">
    <w:name w:val="Body Text 3"/>
    <w:basedOn w:val="Standard"/>
    <w:semiHidden/>
    <w:pPr>
      <w:jc w:val="both"/>
    </w:pPr>
    <w:rPr>
      <w:rFonts w:ascii="Arial" w:hAnsi="Arial"/>
      <w:color w:val="000000"/>
    </w:rPr>
  </w:style>
  <w:style w:type="paragraph" w:styleId="Sprechblasentext">
    <w:name w:val="Balloon Text"/>
    <w:basedOn w:val="Standard"/>
    <w:link w:val="SprechblasentextZchn"/>
    <w:uiPriority w:val="99"/>
    <w:semiHidden/>
    <w:unhideWhenUsed/>
    <w:rsid w:val="009E03E2"/>
    <w:rPr>
      <w:rFonts w:ascii="Segoe UI" w:hAnsi="Segoe UI" w:cs="Segoe UI"/>
      <w:sz w:val="18"/>
      <w:szCs w:val="18"/>
    </w:rPr>
  </w:style>
  <w:style w:type="character" w:customStyle="1" w:styleId="SprechblasentextZchn">
    <w:name w:val="Sprechblasentext Zchn"/>
    <w:link w:val="Sprechblasentext"/>
    <w:uiPriority w:val="99"/>
    <w:semiHidden/>
    <w:rsid w:val="009E03E2"/>
    <w:rPr>
      <w:rFonts w:ascii="Segoe UI" w:hAnsi="Segoe UI" w:cs="Segoe UI"/>
      <w:sz w:val="18"/>
      <w:szCs w:val="18"/>
    </w:rPr>
  </w:style>
  <w:style w:type="character" w:customStyle="1" w:styleId="KopfzeileZchn">
    <w:name w:val="Kopfzeile Zchn"/>
    <w:link w:val="Kopfzeile"/>
    <w:uiPriority w:val="99"/>
    <w:rsid w:val="00E832A5"/>
  </w:style>
  <w:style w:type="paragraph" w:styleId="Listenabsatz">
    <w:name w:val="List Paragraph"/>
    <w:basedOn w:val="Standard"/>
    <w:uiPriority w:val="34"/>
    <w:qFormat/>
    <w:rsid w:val="005C47C0"/>
    <w:pPr>
      <w:ind w:left="720"/>
      <w:contextualSpacing/>
    </w:pPr>
  </w:style>
  <w:style w:type="table" w:styleId="Tabellenraster">
    <w:name w:val="Table Grid"/>
    <w:basedOn w:val="NormaleTabelle"/>
    <w:rsid w:val="00872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600F5B"/>
  </w:style>
  <w:style w:type="character" w:customStyle="1" w:styleId="FunotentextZchn">
    <w:name w:val="Fußnotentext Zchn"/>
    <w:basedOn w:val="Absatz-Standardschriftart"/>
    <w:link w:val="Funotentext"/>
    <w:uiPriority w:val="99"/>
    <w:semiHidden/>
    <w:rsid w:val="00600F5B"/>
  </w:style>
  <w:style w:type="character" w:styleId="Funotenzeichen">
    <w:name w:val="footnote reference"/>
    <w:basedOn w:val="Absatz-Standardschriftart"/>
    <w:uiPriority w:val="99"/>
    <w:semiHidden/>
    <w:unhideWhenUsed/>
    <w:rsid w:val="00600F5B"/>
    <w:rPr>
      <w:vertAlign w:val="superscript"/>
    </w:rPr>
  </w:style>
  <w:style w:type="table" w:customStyle="1" w:styleId="TableNormal1">
    <w:name w:val="Table Normal1"/>
    <w:rsid w:val="00675C41"/>
    <w:tblPr>
      <w:tblInd w:w="0" w:type="dxa"/>
      <w:tblCellMar>
        <w:top w:w="0" w:type="dxa"/>
        <w:left w:w="108" w:type="dxa"/>
        <w:bottom w:w="0" w:type="dxa"/>
        <w:right w:w="108" w:type="dxa"/>
      </w:tblCellMar>
    </w:tblPr>
  </w:style>
  <w:style w:type="character" w:customStyle="1" w:styleId="FuzeileZchn">
    <w:name w:val="Fußzeile Zchn"/>
    <w:basedOn w:val="Absatz-Standardschriftart"/>
    <w:link w:val="Fuzeile"/>
    <w:rsid w:val="00C55C47"/>
  </w:style>
  <w:style w:type="paragraph" w:styleId="berarbeitung">
    <w:name w:val="Revision"/>
    <w:hidden/>
    <w:uiPriority w:val="99"/>
    <w:semiHidden/>
    <w:rsid w:val="00582742"/>
  </w:style>
  <w:style w:type="character" w:styleId="Kommentarzeichen">
    <w:name w:val="annotation reference"/>
    <w:basedOn w:val="Absatz-Standardschriftart"/>
    <w:uiPriority w:val="99"/>
    <w:semiHidden/>
    <w:unhideWhenUsed/>
    <w:rsid w:val="000C6918"/>
    <w:rPr>
      <w:sz w:val="16"/>
      <w:szCs w:val="16"/>
    </w:rPr>
  </w:style>
  <w:style w:type="paragraph" w:styleId="Kommentartext">
    <w:name w:val="annotation text"/>
    <w:basedOn w:val="Standard"/>
    <w:link w:val="KommentartextZchn"/>
    <w:uiPriority w:val="99"/>
    <w:unhideWhenUsed/>
    <w:rsid w:val="000C6918"/>
  </w:style>
  <w:style w:type="character" w:customStyle="1" w:styleId="KommentartextZchn">
    <w:name w:val="Kommentartext Zchn"/>
    <w:basedOn w:val="Absatz-Standardschriftart"/>
    <w:link w:val="Kommentartext"/>
    <w:uiPriority w:val="99"/>
    <w:rsid w:val="000C6918"/>
  </w:style>
  <w:style w:type="paragraph" w:styleId="Kommentarthema">
    <w:name w:val="annotation subject"/>
    <w:basedOn w:val="Kommentartext"/>
    <w:next w:val="Kommentartext"/>
    <w:link w:val="KommentarthemaZchn"/>
    <w:uiPriority w:val="99"/>
    <w:semiHidden/>
    <w:unhideWhenUsed/>
    <w:rsid w:val="000C6918"/>
    <w:rPr>
      <w:b/>
      <w:bCs/>
    </w:rPr>
  </w:style>
  <w:style w:type="character" w:customStyle="1" w:styleId="KommentarthemaZchn">
    <w:name w:val="Kommentarthema Zchn"/>
    <w:basedOn w:val="KommentartextZchn"/>
    <w:link w:val="Kommentarthema"/>
    <w:uiPriority w:val="99"/>
    <w:semiHidden/>
    <w:rsid w:val="000C6918"/>
    <w:rPr>
      <w:b/>
      <w:bCs/>
    </w:rPr>
  </w:style>
  <w:style w:type="paragraph" w:customStyle="1" w:styleId="CONTENTFliesstext9pt">
    <w:name w:val="CONTENT Fliesstext 9 pt"/>
    <w:aliases w:val="Light Condensed"/>
    <w:basedOn w:val="Standard"/>
    <w:uiPriority w:val="99"/>
    <w:rsid w:val="00591712"/>
    <w:pPr>
      <w:widowControl w:val="0"/>
      <w:tabs>
        <w:tab w:val="left" w:pos="227"/>
      </w:tabs>
      <w:autoSpaceDE w:val="0"/>
      <w:autoSpaceDN w:val="0"/>
      <w:adjustRightInd w:val="0"/>
      <w:spacing w:line="288" w:lineRule="auto"/>
      <w:textAlignment w:val="center"/>
    </w:pPr>
    <w:rPr>
      <w:rFonts w:ascii="HelveticaNeueLTPro-LtCn" w:hAnsi="HelveticaNeueLTPro-LtCn" w:cs="HelveticaNeueLTPro-LtCn"/>
      <w:color w:val="000000"/>
      <w:sz w:val="18"/>
      <w:szCs w:val="18"/>
    </w:rPr>
  </w:style>
  <w:style w:type="character" w:styleId="NichtaufgelsteErwhnung">
    <w:name w:val="Unresolved Mention"/>
    <w:basedOn w:val="Absatz-Standardschriftart"/>
    <w:uiPriority w:val="99"/>
    <w:semiHidden/>
    <w:unhideWhenUsed/>
    <w:rsid w:val="00773790"/>
    <w:rPr>
      <w:color w:val="605E5C"/>
      <w:shd w:val="clear" w:color="auto" w:fill="E1DFDD"/>
    </w:rPr>
  </w:style>
  <w:style w:type="paragraph" w:customStyle="1" w:styleId="paragraph">
    <w:name w:val="paragraph"/>
    <w:basedOn w:val="Standard"/>
    <w:rsid w:val="001E2CBA"/>
    <w:pPr>
      <w:spacing w:before="100" w:beforeAutospacing="1" w:after="100" w:afterAutospacing="1"/>
    </w:pPr>
    <w:rPr>
      <w:sz w:val="24"/>
      <w:szCs w:val="24"/>
    </w:rPr>
  </w:style>
  <w:style w:type="character" w:customStyle="1" w:styleId="normaltextrun">
    <w:name w:val="normaltextrun"/>
    <w:basedOn w:val="Absatz-Standardschriftart"/>
    <w:rsid w:val="001E2CBA"/>
  </w:style>
  <w:style w:type="character" w:customStyle="1" w:styleId="eop">
    <w:name w:val="eop"/>
    <w:basedOn w:val="Absatz-Standardschriftart"/>
    <w:rsid w:val="001E2CBA"/>
  </w:style>
  <w:style w:type="character" w:customStyle="1" w:styleId="scxw180612354">
    <w:name w:val="scxw180612354"/>
    <w:basedOn w:val="Absatz-Standardschriftart"/>
    <w:rsid w:val="001E2CBA"/>
  </w:style>
  <w:style w:type="character" w:customStyle="1" w:styleId="wacimagecontainer">
    <w:name w:val="wacimagecontainer"/>
    <w:basedOn w:val="Absatz-Standardschriftart"/>
    <w:rsid w:val="001E2CBA"/>
  </w:style>
  <w:style w:type="character" w:customStyle="1" w:styleId="contentcontrolboundarysink">
    <w:name w:val="contentcontrolboundarysink"/>
    <w:basedOn w:val="Absatz-Standardschriftart"/>
    <w:rsid w:val="001E2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41548">
      <w:bodyDiv w:val="1"/>
      <w:marLeft w:val="0"/>
      <w:marRight w:val="0"/>
      <w:marTop w:val="0"/>
      <w:marBottom w:val="0"/>
      <w:divBdr>
        <w:top w:val="none" w:sz="0" w:space="0" w:color="auto"/>
        <w:left w:val="none" w:sz="0" w:space="0" w:color="auto"/>
        <w:bottom w:val="none" w:sz="0" w:space="0" w:color="auto"/>
        <w:right w:val="none" w:sz="0" w:space="0" w:color="auto"/>
      </w:divBdr>
    </w:div>
    <w:div w:id="154529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vgw-cert-stage.dvgw-sc.de/datenschutz"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vgw-cert.com/medien/leistungen/download__antrag-go-zp..._/90030_EU-00-E-GB.doc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mailto:formulation@dvgw-cer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Arbeits-Daten\DVGW_2005\Antr&#228;ge_2005\&#196;nderungen_140105\A_DVGW_d.doc.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287209BB89BD49889DE4C36A17C6B8" ma:contentTypeVersion="18" ma:contentTypeDescription="Ein neues Dokument erstellen." ma:contentTypeScope="" ma:versionID="000680ed57e666a3704ee87597197815">
  <xsd:schema xmlns:xsd="http://www.w3.org/2001/XMLSchema" xmlns:xs="http://www.w3.org/2001/XMLSchema" xmlns:p="http://schemas.microsoft.com/office/2006/metadata/properties" xmlns:ns3="f21109db-ffe5-4c8d-b7bc-3aaea3dcbaa2" xmlns:ns4="c0257172-2947-4351-be14-84ef546d7f7e" targetNamespace="http://schemas.microsoft.com/office/2006/metadata/properties" ma:root="true" ma:fieldsID="c53d37777f5e05b8a18bc3d548db93c6" ns3:_="" ns4:_="">
    <xsd:import namespace="f21109db-ffe5-4c8d-b7bc-3aaea3dcbaa2"/>
    <xsd:import namespace="c0257172-2947-4351-be14-84ef546d7f7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109db-ffe5-4c8d-b7bc-3aaea3dcbaa2"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257172-2947-4351-be14-84ef546d7f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c0257172-2947-4351-be14-84ef546d7f7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BF04FD-18CF-4DEF-B622-1FDA195DA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109db-ffe5-4c8d-b7bc-3aaea3dcbaa2"/>
    <ds:schemaRef ds:uri="c0257172-2947-4351-be14-84ef546d7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7C5DB1-6F7E-4731-B472-4DBB55BF743B}">
  <ds:schemaRefs>
    <ds:schemaRef ds:uri="http://schemas.openxmlformats.org/officeDocument/2006/bibliography"/>
  </ds:schemaRefs>
</ds:datastoreItem>
</file>

<file path=customXml/itemProps3.xml><?xml version="1.0" encoding="utf-8"?>
<ds:datastoreItem xmlns:ds="http://schemas.openxmlformats.org/officeDocument/2006/customXml" ds:itemID="{FD0DFBA1-6FBC-453C-8CDD-FB9EA5DB1A59}">
  <ds:schemaRefs>
    <ds:schemaRef ds:uri="http://schemas.microsoft.com/office/2006/metadata/properties"/>
    <ds:schemaRef ds:uri="http://schemas.microsoft.com/office/infopath/2007/PartnerControls"/>
    <ds:schemaRef ds:uri="c0257172-2947-4351-be14-84ef546d7f7e"/>
  </ds:schemaRefs>
</ds:datastoreItem>
</file>

<file path=customXml/itemProps4.xml><?xml version="1.0" encoding="utf-8"?>
<ds:datastoreItem xmlns:ds="http://schemas.openxmlformats.org/officeDocument/2006/customXml" ds:itemID="{C659C13A-A3C1-4636-AE66-CBA5A89520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A_DVGW_d.doc.dot</Template>
  <TotalTime>0</TotalTime>
  <Pages>3</Pages>
  <Words>1302</Words>
  <Characters>8204</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Zertifizierungsstelle</vt:lpstr>
    </vt:vector>
  </TitlesOfParts>
  <Company>Hewlett-Packard Company</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Zertifizierungsstelle</dc:title>
  <dc:subject/>
  <dc:creator>M.Weckheuer</dc:creator>
  <cp:keywords/>
  <cp:lastModifiedBy>Hermes, Niklas</cp:lastModifiedBy>
  <cp:revision>23</cp:revision>
  <cp:lastPrinted>2026-03-12T00:51:00Z</cp:lastPrinted>
  <dcterms:created xsi:type="dcterms:W3CDTF">2026-04-22T23:22:00Z</dcterms:created>
  <dcterms:modified xsi:type="dcterms:W3CDTF">2026-05-22T10:10:00Z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0x01010027287209BB89BD49889DE4C36A17C6B8</vt:lpwstr>
  </property>
</Properties>
</file>